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lainTable3"/>
        <w:tblW w:w="5000" w:type="pct"/>
        <w:tblLayout w:type="fixed"/>
        <w:tblLook w:val="0600" w:firstRow="0" w:lastRow="0" w:firstColumn="0" w:lastColumn="0" w:noHBand="1" w:noVBand="1"/>
        <w:tblDescription w:val="Layout table"/>
      </w:tblPr>
      <w:tblGrid>
        <w:gridCol w:w="5819"/>
        <w:gridCol w:w="4039"/>
      </w:tblGrid>
      <w:tr w:rsidR="004F0D34" w:rsidRPr="00FE0AEA" w:rsidTr="00A865A9">
        <w:trPr>
          <w:trHeight w:val="2790"/>
        </w:trPr>
        <w:tc>
          <w:tcPr>
            <w:tcW w:w="5819" w:type="dxa"/>
          </w:tcPr>
          <w:p w:rsidR="004F0D34" w:rsidRPr="00FE0AEA" w:rsidRDefault="000D7A94" w:rsidP="0093331D">
            <w:pPr>
              <w:pStyle w:val="Title"/>
              <w:shd w:val="clear" w:color="auto" w:fill="FF0000"/>
            </w:pPr>
            <w:bookmarkStart w:id="0" w:name="_GoBack"/>
            <w:bookmarkEnd w:id="0"/>
            <w:r>
              <w:t>SCA February</w:t>
            </w:r>
            <w:r w:rsidR="00191A4A">
              <w:t xml:space="preserve"> 22</w:t>
            </w:r>
            <w:r w:rsidR="0093331D">
              <w:t xml:space="preserve"> Newsletter</w:t>
            </w:r>
          </w:p>
        </w:tc>
        <w:tc>
          <w:tcPr>
            <w:tcW w:w="4039" w:type="dxa"/>
          </w:tcPr>
          <w:sdt>
            <w:sdtPr>
              <w:rPr>
                <w:color w:val="000000" w:themeColor="text1"/>
              </w:rPr>
              <w:alias w:val="Enter date:"/>
              <w:tag w:val=""/>
              <w:id w:val="-796832915"/>
              <w:placeholder>
                <w:docPart w:val="28131EA05E024578874B579E0ED09D03"/>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4F0D34" w:rsidRPr="00FE0AEA" w:rsidRDefault="00C8632D" w:rsidP="0093331D">
                <w:pPr>
                  <w:pStyle w:val="NewsletterDate"/>
                </w:pPr>
                <w:r>
                  <w:rPr>
                    <w:color w:val="000000" w:themeColor="text1"/>
                    <w:lang w:val="en-GB"/>
                  </w:rPr>
                  <w:t>25 02</w:t>
                </w:r>
                <w:r w:rsidR="00F842B0">
                  <w:rPr>
                    <w:color w:val="000000" w:themeColor="text1"/>
                    <w:lang w:val="en-GB"/>
                  </w:rPr>
                  <w:t>.22</w:t>
                </w:r>
              </w:p>
            </w:sdtContent>
          </w:sdt>
        </w:tc>
      </w:tr>
      <w:tr w:rsidR="0002407F" w:rsidRPr="007765ED" w:rsidTr="00F35668">
        <w:trPr>
          <w:trHeight w:val="8405"/>
        </w:trPr>
        <w:tc>
          <w:tcPr>
            <w:tcW w:w="9858" w:type="dxa"/>
            <w:gridSpan w:val="2"/>
            <w:tcBorders>
              <w:bottom w:val="single" w:sz="4" w:space="0" w:color="auto"/>
            </w:tcBorders>
          </w:tcPr>
          <w:p w:rsidR="0002407F" w:rsidRPr="00E33EFB" w:rsidRDefault="0002407F" w:rsidP="007F74B6">
            <w:pPr>
              <w:pStyle w:val="SectionLabelALLCAPS"/>
              <w:rPr>
                <w:color w:val="auto"/>
                <w:sz w:val="24"/>
              </w:rPr>
            </w:pPr>
            <w:r w:rsidRPr="00E33EFB">
              <w:rPr>
                <w:caps w:val="0"/>
                <w:color w:val="auto"/>
                <w:sz w:val="24"/>
              </w:rPr>
              <w:t>Dear Families</w:t>
            </w:r>
          </w:p>
          <w:p w:rsidR="0002407F" w:rsidRPr="00C8632D" w:rsidRDefault="0002407F" w:rsidP="00AA2833">
            <w:pPr>
              <w:rPr>
                <w:sz w:val="28"/>
                <w:szCs w:val="28"/>
              </w:rPr>
            </w:pPr>
            <w:r w:rsidRPr="00C8632D">
              <w:rPr>
                <w:noProof/>
                <w:sz w:val="28"/>
                <w:szCs w:val="28"/>
                <w:lang w:val="en-GB" w:eastAsia="en-GB"/>
              </w:rPr>
              <w:drawing>
                <wp:anchor distT="0" distB="0" distL="114300" distR="114300" simplePos="0" relativeHeight="251665408" behindDoc="0" locked="0" layoutInCell="1" allowOverlap="1" wp14:anchorId="22D3E1AF" wp14:editId="3585B909">
                  <wp:simplePos x="0" y="0"/>
                  <wp:positionH relativeFrom="column">
                    <wp:posOffset>4421696</wp:posOffset>
                  </wp:positionH>
                  <wp:positionV relativeFrom="paragraph">
                    <wp:posOffset>767004</wp:posOffset>
                  </wp:positionV>
                  <wp:extent cx="1248183" cy="101772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er-154423_960_7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8183" cy="1017728"/>
                          </a:xfrm>
                          <a:prstGeom prst="rect">
                            <a:avLst/>
                          </a:prstGeom>
                        </pic:spPr>
                      </pic:pic>
                    </a:graphicData>
                  </a:graphic>
                  <wp14:sizeRelH relativeFrom="page">
                    <wp14:pctWidth>0</wp14:pctWidth>
                  </wp14:sizeRelH>
                  <wp14:sizeRelV relativeFrom="page">
                    <wp14:pctHeight>0</wp14:pctHeight>
                  </wp14:sizeRelV>
                </wp:anchor>
              </w:drawing>
            </w:r>
            <w:r w:rsidRPr="00C8632D">
              <w:rPr>
                <w:sz w:val="28"/>
                <w:szCs w:val="28"/>
              </w:rPr>
              <w:t>I hope you enjoyed your half term break and it does not seem too soon until the next holiday. This term is the shortest and it can feel as though the children have no</w:t>
            </w:r>
            <w:r w:rsidR="001A5CC1" w:rsidRPr="00C8632D">
              <w:rPr>
                <w:sz w:val="28"/>
                <w:szCs w:val="28"/>
              </w:rPr>
              <w:t xml:space="preserve"> sooner come back to school than</w:t>
            </w:r>
            <w:r w:rsidRPr="00C8632D">
              <w:rPr>
                <w:sz w:val="28"/>
                <w:szCs w:val="28"/>
              </w:rPr>
              <w:t xml:space="preserve"> we begin staring down the barrel of Easter! </w:t>
            </w:r>
          </w:p>
          <w:p w:rsidR="0002407F" w:rsidRDefault="0002407F" w:rsidP="00AA2833"/>
          <w:p w:rsidR="0002407F" w:rsidRDefault="0002407F" w:rsidP="00AA2833">
            <w:r>
              <w:t xml:space="preserve"> </w:t>
            </w:r>
          </w:p>
          <w:p w:rsidR="0002407F" w:rsidRDefault="0002407F" w:rsidP="00C2274C">
            <w:pPr>
              <w:rPr>
                <w:b/>
                <w:color w:val="244061" w:themeColor="accent1" w:themeShade="80"/>
                <w:sz w:val="24"/>
                <w:szCs w:val="24"/>
              </w:rPr>
            </w:pPr>
          </w:p>
          <w:p w:rsidR="0002407F" w:rsidRDefault="0002407F" w:rsidP="00C2274C">
            <w:pPr>
              <w:rPr>
                <w:b/>
                <w:color w:val="244061" w:themeColor="accent1" w:themeShade="80"/>
                <w:sz w:val="24"/>
                <w:szCs w:val="24"/>
              </w:rPr>
            </w:pPr>
          </w:p>
          <w:p w:rsidR="0002407F" w:rsidRDefault="0002407F" w:rsidP="00C2274C">
            <w:pPr>
              <w:rPr>
                <w:b/>
                <w:color w:val="244061" w:themeColor="accent1" w:themeShade="80"/>
                <w:sz w:val="24"/>
                <w:szCs w:val="24"/>
              </w:rPr>
            </w:pPr>
            <w:r>
              <w:rPr>
                <w:b/>
                <w:color w:val="244061" w:themeColor="accent1" w:themeShade="80"/>
                <w:sz w:val="24"/>
                <w:szCs w:val="24"/>
              </w:rPr>
              <w:t xml:space="preserve">Homework </w:t>
            </w:r>
          </w:p>
          <w:p w:rsidR="0002407F" w:rsidRDefault="0002407F" w:rsidP="00C2274C">
            <w:pPr>
              <w:rPr>
                <w:b/>
                <w:color w:val="244061" w:themeColor="accent1" w:themeShade="80"/>
                <w:sz w:val="24"/>
                <w:szCs w:val="24"/>
              </w:rPr>
            </w:pPr>
          </w:p>
          <w:p w:rsidR="0002407F" w:rsidRDefault="0002407F" w:rsidP="00E33EFB">
            <w:pPr>
              <w:rPr>
                <w:b/>
                <w:color w:val="244061" w:themeColor="accent1" w:themeShade="80"/>
                <w:sz w:val="24"/>
                <w:szCs w:val="24"/>
              </w:rPr>
            </w:pPr>
            <w:r>
              <w:rPr>
                <w:b/>
                <w:color w:val="244061" w:themeColor="accent1" w:themeShade="80"/>
                <w:sz w:val="24"/>
                <w:szCs w:val="24"/>
              </w:rPr>
              <w:t>In response to your feedback we have reviewed our Homework Policy. We have tried our best to accommodate a very wide rang</w:t>
            </w:r>
            <w:r w:rsidR="00E275B1">
              <w:rPr>
                <w:b/>
                <w:color w:val="244061" w:themeColor="accent1" w:themeShade="80"/>
                <w:sz w:val="24"/>
                <w:szCs w:val="24"/>
              </w:rPr>
              <w:t>e of views and at the same time</w:t>
            </w:r>
            <w:r w:rsidR="00046022">
              <w:rPr>
                <w:b/>
                <w:color w:val="244061" w:themeColor="accent1" w:themeShade="80"/>
                <w:sz w:val="24"/>
                <w:szCs w:val="24"/>
              </w:rPr>
              <w:t>,</w:t>
            </w:r>
            <w:r w:rsidR="00E275B1">
              <w:rPr>
                <w:b/>
                <w:color w:val="244061" w:themeColor="accent1" w:themeShade="80"/>
                <w:sz w:val="24"/>
                <w:szCs w:val="24"/>
              </w:rPr>
              <w:t xml:space="preserve"> </w:t>
            </w:r>
            <w:r>
              <w:rPr>
                <w:b/>
                <w:color w:val="244061" w:themeColor="accent1" w:themeShade="80"/>
                <w:sz w:val="24"/>
                <w:szCs w:val="24"/>
              </w:rPr>
              <w:t>ensure that the homework delivers its core purpose of supporting the learning in school.</w:t>
            </w:r>
            <w:r w:rsidR="00E275B1">
              <w:rPr>
                <w:b/>
                <w:color w:val="244061" w:themeColor="accent1" w:themeShade="80"/>
                <w:sz w:val="24"/>
                <w:szCs w:val="24"/>
              </w:rPr>
              <w:t xml:space="preserve"> We will be having a workshop for parents and carers of pupils in Reception and year 1 and year 2 about the new online platform we will be using after the Easter holidays. The sessions will take place on Thursday 29</w:t>
            </w:r>
            <w:r w:rsidR="00E275B1" w:rsidRPr="00E275B1">
              <w:rPr>
                <w:b/>
                <w:color w:val="244061" w:themeColor="accent1" w:themeShade="80"/>
                <w:sz w:val="24"/>
                <w:szCs w:val="24"/>
                <w:vertAlign w:val="superscript"/>
              </w:rPr>
              <w:t>th</w:t>
            </w:r>
            <w:r w:rsidR="00E275B1">
              <w:rPr>
                <w:b/>
                <w:color w:val="244061" w:themeColor="accent1" w:themeShade="80"/>
                <w:sz w:val="24"/>
                <w:szCs w:val="24"/>
              </w:rPr>
              <w:t xml:space="preserve"> March at 3:30. In KS2 we will be introducing a new system of informing parents/carers about homework tasks called Show My Homework. We will also begin using this after the Easter holidays and more information will follow in the coming weeks, along with the revised policy. </w:t>
            </w:r>
          </w:p>
          <w:p w:rsidR="0002407F" w:rsidRDefault="0002407F" w:rsidP="00E33EFB">
            <w:pPr>
              <w:rPr>
                <w:b/>
                <w:color w:val="244061" w:themeColor="accent1" w:themeShade="80"/>
                <w:sz w:val="24"/>
                <w:szCs w:val="24"/>
              </w:rPr>
            </w:pPr>
          </w:p>
          <w:p w:rsidR="0002407F" w:rsidRDefault="0002407F" w:rsidP="00E33EFB">
            <w:pPr>
              <w:rPr>
                <w:b/>
                <w:color w:val="244061" w:themeColor="accent1" w:themeShade="80"/>
                <w:sz w:val="24"/>
                <w:szCs w:val="24"/>
              </w:rPr>
            </w:pPr>
          </w:p>
          <w:p w:rsidR="0002407F" w:rsidRPr="00C8632D" w:rsidRDefault="0002407F" w:rsidP="00E33EFB">
            <w:pPr>
              <w:rPr>
                <w:b/>
                <w:color w:val="5F497A" w:themeColor="accent4" w:themeShade="BF"/>
                <w:sz w:val="24"/>
                <w:szCs w:val="24"/>
              </w:rPr>
            </w:pPr>
            <w:r w:rsidRPr="00C8632D">
              <w:rPr>
                <w:b/>
                <w:color w:val="5F497A" w:themeColor="accent4" w:themeShade="BF"/>
                <w:sz w:val="24"/>
                <w:szCs w:val="24"/>
              </w:rPr>
              <w:t>Children’</w:t>
            </w:r>
            <w:r w:rsidR="00046022" w:rsidRPr="00C8632D">
              <w:rPr>
                <w:b/>
                <w:color w:val="5F497A" w:themeColor="accent4" w:themeShade="BF"/>
                <w:sz w:val="24"/>
                <w:szCs w:val="24"/>
              </w:rPr>
              <w:t>s R</w:t>
            </w:r>
            <w:r w:rsidRPr="00C8632D">
              <w:rPr>
                <w:b/>
                <w:color w:val="5F497A" w:themeColor="accent4" w:themeShade="BF"/>
                <w:sz w:val="24"/>
                <w:szCs w:val="24"/>
              </w:rPr>
              <w:t>esponses</w:t>
            </w:r>
          </w:p>
          <w:p w:rsidR="0002407F" w:rsidRPr="00C8632D" w:rsidRDefault="0002407F" w:rsidP="00E33EFB">
            <w:pPr>
              <w:rPr>
                <w:b/>
                <w:color w:val="5F497A" w:themeColor="accent4" w:themeShade="BF"/>
                <w:sz w:val="24"/>
                <w:szCs w:val="24"/>
              </w:rPr>
            </w:pPr>
            <w:r w:rsidRPr="00C8632D">
              <w:rPr>
                <w:b/>
                <w:color w:val="5F497A" w:themeColor="accent4" w:themeShade="BF"/>
                <w:sz w:val="24"/>
                <w:szCs w:val="24"/>
              </w:rPr>
              <w:t>As promised in the last issue we are sharing some of the children’s responses to our survey</w:t>
            </w:r>
            <w:r w:rsidR="001A5CC1" w:rsidRPr="00C8632D">
              <w:rPr>
                <w:b/>
                <w:color w:val="5F497A" w:themeColor="accent4" w:themeShade="BF"/>
                <w:sz w:val="24"/>
                <w:szCs w:val="24"/>
              </w:rPr>
              <w:t xml:space="preserve"> just to give you a flavor of how they feel. These </w:t>
            </w:r>
            <w:r w:rsidR="001A31D4" w:rsidRPr="00C8632D">
              <w:rPr>
                <w:b/>
                <w:color w:val="5F497A" w:themeColor="accent4" w:themeShade="BF"/>
                <w:sz w:val="24"/>
                <w:szCs w:val="24"/>
              </w:rPr>
              <w:t xml:space="preserve">were the most common ones. </w:t>
            </w:r>
          </w:p>
          <w:p w:rsidR="00046022" w:rsidRDefault="00046022" w:rsidP="00E33EFB">
            <w:pPr>
              <w:rPr>
                <w:b/>
                <w:color w:val="244061" w:themeColor="accent1" w:themeShade="80"/>
                <w:sz w:val="24"/>
                <w:szCs w:val="24"/>
              </w:rPr>
            </w:pPr>
          </w:p>
          <w:p w:rsidR="00046022" w:rsidRDefault="00046022" w:rsidP="00E33EFB">
            <w:pPr>
              <w:rPr>
                <w:b/>
                <w:color w:val="244061" w:themeColor="accent1" w:themeShade="80"/>
                <w:sz w:val="24"/>
                <w:szCs w:val="24"/>
              </w:rPr>
            </w:pPr>
            <w:r>
              <w:rPr>
                <w:b/>
                <w:color w:val="244061" w:themeColor="accent1" w:themeShade="80"/>
                <w:sz w:val="24"/>
                <w:szCs w:val="24"/>
              </w:rPr>
              <w:t>The Things I Like About My School</w:t>
            </w:r>
          </w:p>
          <w:p w:rsidR="00046022" w:rsidRDefault="00046022" w:rsidP="00E33EFB">
            <w:pPr>
              <w:rPr>
                <w:b/>
                <w:color w:val="244061" w:themeColor="accent1" w:themeShade="80"/>
                <w:sz w:val="24"/>
                <w:szCs w:val="24"/>
              </w:rPr>
            </w:pPr>
            <w:r>
              <w:rPr>
                <w:b/>
                <w:noProof/>
                <w:color w:val="244061" w:themeColor="accent1" w:themeShade="80"/>
                <w:sz w:val="24"/>
                <w:szCs w:val="24"/>
                <w:lang w:val="en-GB" w:eastAsia="en-GB"/>
              </w:rPr>
              <w:drawing>
                <wp:anchor distT="0" distB="0" distL="114300" distR="114300" simplePos="0" relativeHeight="251666432" behindDoc="0" locked="0" layoutInCell="1" allowOverlap="1" wp14:anchorId="66186C87" wp14:editId="52086436">
                  <wp:simplePos x="0" y="0"/>
                  <wp:positionH relativeFrom="column">
                    <wp:posOffset>3917255</wp:posOffset>
                  </wp:positionH>
                  <wp:positionV relativeFrom="paragraph">
                    <wp:posOffset>162132</wp:posOffset>
                  </wp:positionV>
                  <wp:extent cx="701040" cy="515620"/>
                  <wp:effectExtent l="19050" t="19050" r="0" b="368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iley-1981935_960_720[1].png"/>
                          <pic:cNvPicPr/>
                        </pic:nvPicPr>
                        <pic:blipFill>
                          <a:blip r:embed="rId12" cstate="print">
                            <a:extLst>
                              <a:ext uri="{28A0092B-C50C-407E-A947-70E740481C1C}">
                                <a14:useLocalDpi xmlns:a14="http://schemas.microsoft.com/office/drawing/2010/main" val="0"/>
                              </a:ext>
                            </a:extLst>
                          </a:blip>
                          <a:stretch>
                            <a:fillRect/>
                          </a:stretch>
                        </pic:blipFill>
                        <pic:spPr>
                          <a:xfrm rot="11114345" flipV="1">
                            <a:off x="0" y="0"/>
                            <a:ext cx="701040" cy="515620"/>
                          </a:xfrm>
                          <a:prstGeom prst="rect">
                            <a:avLst/>
                          </a:prstGeom>
                        </pic:spPr>
                      </pic:pic>
                    </a:graphicData>
                  </a:graphic>
                </wp:anchor>
              </w:drawing>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t>When it was closed early on a Friday (lots of responses)</w:t>
            </w:r>
          </w:p>
          <w:p w:rsidR="0002407F" w:rsidRPr="001A5CC1" w:rsidRDefault="00046022" w:rsidP="00E33EFB">
            <w:pPr>
              <w:rPr>
                <w:color w:val="244061" w:themeColor="accent1" w:themeShade="80"/>
                <w:sz w:val="24"/>
                <w:szCs w:val="24"/>
              </w:rPr>
            </w:pPr>
            <w:r w:rsidRPr="001A5CC1">
              <w:rPr>
                <w:color w:val="244061" w:themeColor="accent1" w:themeShade="80"/>
                <w:sz w:val="24"/>
                <w:szCs w:val="24"/>
              </w:rPr>
              <w:t>Swimming</w:t>
            </w:r>
          </w:p>
          <w:p w:rsidR="00046022" w:rsidRPr="001A5CC1" w:rsidRDefault="001A5CC1" w:rsidP="00E33EFB">
            <w:pPr>
              <w:rPr>
                <w:color w:val="244061" w:themeColor="accent1" w:themeShade="80"/>
                <w:sz w:val="24"/>
                <w:szCs w:val="24"/>
              </w:rPr>
            </w:pPr>
            <w:r w:rsidRPr="001A5CC1">
              <w:rPr>
                <w:color w:val="244061" w:themeColor="accent1" w:themeShade="80"/>
                <w:sz w:val="24"/>
                <w:szCs w:val="24"/>
              </w:rPr>
              <w:t>School d</w:t>
            </w:r>
            <w:r w:rsidR="00046022" w:rsidRPr="001A5CC1">
              <w:rPr>
                <w:color w:val="244061" w:themeColor="accent1" w:themeShade="80"/>
                <w:sz w:val="24"/>
                <w:szCs w:val="24"/>
              </w:rPr>
              <w:t xml:space="preserve">inners </w:t>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t xml:space="preserve">My teachers (huge response) </w:t>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t>The big field</w:t>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t>Having packed lunch on the field</w:t>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lastRenderedPageBreak/>
              <w:t>After school club</w:t>
            </w:r>
          </w:p>
          <w:p w:rsidR="00046022" w:rsidRPr="001A5CC1" w:rsidRDefault="00046022" w:rsidP="00E33EFB">
            <w:pPr>
              <w:rPr>
                <w:color w:val="244061" w:themeColor="accent1" w:themeShade="80"/>
                <w:sz w:val="24"/>
                <w:szCs w:val="24"/>
              </w:rPr>
            </w:pPr>
            <w:r w:rsidRPr="001A5CC1">
              <w:rPr>
                <w:color w:val="244061" w:themeColor="accent1" w:themeShade="80"/>
                <w:sz w:val="24"/>
                <w:szCs w:val="24"/>
              </w:rPr>
              <w:t>My friends</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Music</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Art</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When we can go on the field</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My teachers are kind</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The worry box</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The book vending machine</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I have lots of fun</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I am safe</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Sports and PE</w:t>
            </w:r>
          </w:p>
          <w:p w:rsidR="001A5CC1" w:rsidRDefault="001A5CC1" w:rsidP="00E33EFB">
            <w:pPr>
              <w:rPr>
                <w:b/>
                <w:color w:val="244061" w:themeColor="accent1" w:themeShade="80"/>
                <w:sz w:val="24"/>
                <w:szCs w:val="24"/>
              </w:rPr>
            </w:pPr>
          </w:p>
          <w:p w:rsidR="001A5CC1" w:rsidRDefault="001A5CC1" w:rsidP="00E33EFB">
            <w:pPr>
              <w:rPr>
                <w:b/>
                <w:color w:val="244061" w:themeColor="accent1" w:themeShade="80"/>
                <w:sz w:val="24"/>
                <w:szCs w:val="24"/>
              </w:rPr>
            </w:pPr>
            <w:r>
              <w:rPr>
                <w:b/>
                <w:color w:val="244061" w:themeColor="accent1" w:themeShade="80"/>
                <w:sz w:val="24"/>
                <w:szCs w:val="24"/>
              </w:rPr>
              <w:t>My school could be better if………</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It closed early on Friday again</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More breaks</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A pond</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More playground equipment</w:t>
            </w:r>
          </w:p>
          <w:p w:rsidR="001A5CC1" w:rsidRPr="001A5CC1" w:rsidRDefault="001A5CC1" w:rsidP="00E33EFB">
            <w:pPr>
              <w:rPr>
                <w:color w:val="244061" w:themeColor="accent1" w:themeShade="80"/>
                <w:sz w:val="24"/>
                <w:szCs w:val="24"/>
              </w:rPr>
            </w:pPr>
            <w:r w:rsidRPr="001A5CC1">
              <w:rPr>
                <w:color w:val="244061" w:themeColor="accent1" w:themeShade="80"/>
                <w:sz w:val="24"/>
                <w:szCs w:val="24"/>
              </w:rPr>
              <w:t>Parents came in</w:t>
            </w:r>
          </w:p>
          <w:p w:rsidR="001A5CC1" w:rsidRDefault="001A5CC1" w:rsidP="00E33EFB">
            <w:pPr>
              <w:rPr>
                <w:color w:val="244061" w:themeColor="accent1" w:themeShade="80"/>
                <w:sz w:val="24"/>
                <w:szCs w:val="24"/>
              </w:rPr>
            </w:pPr>
            <w:r w:rsidRPr="001A5CC1">
              <w:rPr>
                <w:color w:val="244061" w:themeColor="accent1" w:themeShade="80"/>
                <w:sz w:val="24"/>
                <w:szCs w:val="24"/>
              </w:rPr>
              <w:t>More trips</w:t>
            </w:r>
          </w:p>
          <w:p w:rsidR="001A5CC1" w:rsidRDefault="001A5CC1" w:rsidP="00E33EFB">
            <w:pPr>
              <w:rPr>
                <w:color w:val="244061" w:themeColor="accent1" w:themeShade="80"/>
                <w:sz w:val="24"/>
                <w:szCs w:val="24"/>
              </w:rPr>
            </w:pPr>
            <w:r>
              <w:rPr>
                <w:color w:val="244061" w:themeColor="accent1" w:themeShade="80"/>
                <w:sz w:val="24"/>
                <w:szCs w:val="24"/>
              </w:rPr>
              <w:t>More swimming</w:t>
            </w:r>
          </w:p>
          <w:p w:rsidR="001A5CC1" w:rsidRDefault="001A5CC1" w:rsidP="00E33EFB">
            <w:pPr>
              <w:rPr>
                <w:color w:val="244061" w:themeColor="accent1" w:themeShade="80"/>
                <w:sz w:val="24"/>
                <w:szCs w:val="24"/>
              </w:rPr>
            </w:pPr>
            <w:r>
              <w:rPr>
                <w:color w:val="244061" w:themeColor="accent1" w:themeShade="80"/>
                <w:sz w:val="24"/>
                <w:szCs w:val="24"/>
              </w:rPr>
              <w:t xml:space="preserve">More Art </w:t>
            </w:r>
          </w:p>
          <w:p w:rsidR="001A5CC1" w:rsidRDefault="001A5CC1" w:rsidP="00E33EFB">
            <w:pPr>
              <w:rPr>
                <w:color w:val="244061" w:themeColor="accent1" w:themeShade="80"/>
                <w:sz w:val="24"/>
                <w:szCs w:val="24"/>
              </w:rPr>
            </w:pPr>
            <w:r>
              <w:rPr>
                <w:color w:val="244061" w:themeColor="accent1" w:themeShade="80"/>
                <w:sz w:val="24"/>
                <w:szCs w:val="24"/>
              </w:rPr>
              <w:t>Scooters and bikes on the playground</w:t>
            </w:r>
          </w:p>
          <w:p w:rsidR="001A5CC1" w:rsidRPr="001A5CC1" w:rsidRDefault="001A5CC1" w:rsidP="00E33EFB">
            <w:pPr>
              <w:rPr>
                <w:color w:val="244061" w:themeColor="accent1" w:themeShade="80"/>
                <w:sz w:val="24"/>
                <w:szCs w:val="24"/>
              </w:rPr>
            </w:pPr>
            <w:r>
              <w:rPr>
                <w:color w:val="244061" w:themeColor="accent1" w:themeShade="80"/>
                <w:sz w:val="24"/>
                <w:szCs w:val="24"/>
              </w:rPr>
              <w:t>Nothing my school is amazing!!!</w:t>
            </w:r>
          </w:p>
          <w:p w:rsidR="001A5CC1" w:rsidRDefault="001A5CC1" w:rsidP="00E33EFB">
            <w:pPr>
              <w:rPr>
                <w:b/>
                <w:color w:val="244061" w:themeColor="accent1" w:themeShade="80"/>
                <w:sz w:val="24"/>
                <w:szCs w:val="24"/>
              </w:rPr>
            </w:pPr>
          </w:p>
          <w:p w:rsidR="00046022" w:rsidRDefault="00046022" w:rsidP="00E33EFB">
            <w:pPr>
              <w:rPr>
                <w:b/>
                <w:color w:val="244061" w:themeColor="accent1" w:themeShade="80"/>
                <w:sz w:val="24"/>
                <w:szCs w:val="24"/>
              </w:rPr>
            </w:pPr>
          </w:p>
          <w:p w:rsidR="00046022" w:rsidRDefault="001A31D4" w:rsidP="00E33EFB">
            <w:pPr>
              <w:rPr>
                <w:b/>
                <w:color w:val="244061" w:themeColor="accent1" w:themeShade="80"/>
                <w:sz w:val="24"/>
                <w:szCs w:val="24"/>
              </w:rPr>
            </w:pPr>
            <w:r>
              <w:rPr>
                <w:b/>
                <w:color w:val="244061" w:themeColor="accent1" w:themeShade="80"/>
                <w:sz w:val="24"/>
                <w:szCs w:val="24"/>
              </w:rPr>
              <w:t xml:space="preserve">Now we have to see what we can do about some of these things so watch this space. </w:t>
            </w:r>
          </w:p>
          <w:p w:rsidR="0002407F" w:rsidRDefault="0002407F" w:rsidP="00E33EFB">
            <w:pPr>
              <w:rPr>
                <w:b/>
                <w:color w:val="244061" w:themeColor="accent1" w:themeShade="80"/>
                <w:sz w:val="24"/>
                <w:szCs w:val="24"/>
              </w:rPr>
            </w:pPr>
          </w:p>
          <w:p w:rsidR="0002407F" w:rsidRDefault="0002407F" w:rsidP="00E33EFB">
            <w:pPr>
              <w:rPr>
                <w:b/>
                <w:color w:val="244061" w:themeColor="accent1" w:themeShade="80"/>
                <w:sz w:val="24"/>
                <w:szCs w:val="24"/>
              </w:rPr>
            </w:pPr>
          </w:p>
          <w:p w:rsidR="001A31D4" w:rsidRDefault="001A31D4" w:rsidP="001A31D4">
            <w:pPr>
              <w:jc w:val="center"/>
              <w:rPr>
                <w:rFonts w:ascii="Bradley Hand ITC" w:hAnsi="Bradley Hand ITC"/>
                <w:b/>
                <w:color w:val="auto"/>
                <w:sz w:val="28"/>
                <w:szCs w:val="28"/>
              </w:rPr>
            </w:pPr>
            <w:r>
              <w:rPr>
                <w:rFonts w:ascii="Bradley Hand ITC" w:hAnsi="Bradley Hand ITC"/>
                <w:b/>
                <w:color w:val="auto"/>
                <w:sz w:val="28"/>
                <w:szCs w:val="28"/>
              </w:rPr>
              <w:t>Marley’s Story</w:t>
            </w:r>
          </w:p>
          <w:p w:rsidR="0002407F" w:rsidRPr="001A31D4" w:rsidRDefault="0002407F" w:rsidP="001A31D4">
            <w:pPr>
              <w:jc w:val="center"/>
              <w:rPr>
                <w:rFonts w:ascii="Bradley Hand ITC" w:hAnsi="Bradley Hand ITC"/>
                <w:b/>
                <w:color w:val="auto"/>
                <w:sz w:val="28"/>
                <w:szCs w:val="28"/>
              </w:rPr>
            </w:pPr>
            <w:r>
              <w:rPr>
                <w:color w:val="auto"/>
                <w:sz w:val="24"/>
                <w:szCs w:val="24"/>
              </w:rPr>
              <w:t>Every now and then, someone or something comes along that really touches your heart. Around this time a year ago we had the good fortune of meeting a very special family who shared a tragic event with us.</w:t>
            </w:r>
          </w:p>
          <w:p w:rsidR="0002407F" w:rsidRDefault="0002407F" w:rsidP="00C2274C">
            <w:pPr>
              <w:rPr>
                <w:color w:val="auto"/>
                <w:sz w:val="24"/>
                <w:szCs w:val="24"/>
              </w:rPr>
            </w:pPr>
            <w:r>
              <w:rPr>
                <w:color w:val="auto"/>
                <w:sz w:val="24"/>
                <w:szCs w:val="24"/>
              </w:rPr>
              <w:t xml:space="preserve"> Marley attended St Christophers and left in 2012.  His mum Jennifer, explained to me that this was one of his happy places, and as a fund raising walk was taking place she asked if it could finish at our school. This was indeed a privilege and we had the opportunity to meet a great group of people who had joined together to support the Foundation described in Jennifer’s story below. </w:t>
            </w:r>
          </w:p>
          <w:p w:rsidR="0002407F" w:rsidRDefault="0002407F" w:rsidP="00C2274C">
            <w:pPr>
              <w:rPr>
                <w:color w:val="auto"/>
                <w:sz w:val="24"/>
                <w:szCs w:val="24"/>
              </w:rPr>
            </w:pPr>
            <w:r>
              <w:rPr>
                <w:color w:val="auto"/>
                <w:sz w:val="24"/>
                <w:szCs w:val="24"/>
              </w:rPr>
              <w:t>Jennifer explained how she believes that some children need an outlet that doesn’t involve talking as the main focus of therapy and that an approach such as art may be better for some children.</w:t>
            </w:r>
          </w:p>
          <w:p w:rsidR="0002407F" w:rsidRDefault="0002407F" w:rsidP="00C2274C">
            <w:pPr>
              <w:rPr>
                <w:color w:val="auto"/>
                <w:sz w:val="24"/>
                <w:szCs w:val="24"/>
              </w:rPr>
            </w:pPr>
          </w:p>
          <w:p w:rsidR="0002407F" w:rsidRDefault="0002407F" w:rsidP="00C2274C">
            <w:pPr>
              <w:rPr>
                <w:color w:val="auto"/>
                <w:sz w:val="24"/>
                <w:szCs w:val="24"/>
              </w:rPr>
            </w:pPr>
            <w:r>
              <w:rPr>
                <w:color w:val="auto"/>
                <w:sz w:val="24"/>
                <w:szCs w:val="24"/>
              </w:rPr>
              <w:t>We would like to support this idea and the Foundation and have therefore included the information below and will be holding a non</w:t>
            </w:r>
            <w:r w:rsidR="00C8632D">
              <w:rPr>
                <w:color w:val="auto"/>
                <w:sz w:val="24"/>
                <w:szCs w:val="24"/>
              </w:rPr>
              <w:t xml:space="preserve"> - </w:t>
            </w:r>
            <w:r>
              <w:rPr>
                <w:color w:val="auto"/>
                <w:sz w:val="24"/>
                <w:szCs w:val="24"/>
              </w:rPr>
              <w:t xml:space="preserve"> school uniform day once a year in order to raise some funds. We will also be exploring some fund raising ideas that involve the medium or art and would appreciate any of your ideas or input for a very worthy cause. </w:t>
            </w: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1A31D4" w:rsidP="00C2274C">
            <w:pPr>
              <w:rPr>
                <w:color w:val="auto"/>
                <w:sz w:val="24"/>
                <w:szCs w:val="24"/>
              </w:rPr>
            </w:pPr>
            <w:r w:rsidRPr="000D7A94">
              <w:rPr>
                <w:noProof/>
                <w:color w:val="auto"/>
                <w:sz w:val="24"/>
                <w:szCs w:val="24"/>
                <w:lang w:val="en-GB" w:eastAsia="en-GB"/>
              </w:rPr>
              <w:drawing>
                <wp:anchor distT="0" distB="0" distL="114300" distR="114300" simplePos="0" relativeHeight="251664384" behindDoc="1" locked="0" layoutInCell="1" allowOverlap="1" wp14:anchorId="26F95E69" wp14:editId="47A7A01C">
                  <wp:simplePos x="0" y="0"/>
                  <wp:positionH relativeFrom="margin">
                    <wp:posOffset>822325</wp:posOffset>
                  </wp:positionH>
                  <wp:positionV relativeFrom="margin">
                    <wp:posOffset>166370</wp:posOffset>
                  </wp:positionV>
                  <wp:extent cx="4464685" cy="4949825"/>
                  <wp:effectExtent l="19050" t="0" r="12065" b="1412875"/>
                  <wp:wrapThrough wrapText="bothSides">
                    <wp:wrapPolygon edited="0">
                      <wp:start x="1198" y="0"/>
                      <wp:lineTo x="-92" y="249"/>
                      <wp:lineTo x="-92" y="20866"/>
                      <wp:lineTo x="553" y="21281"/>
                      <wp:lineTo x="-92" y="22611"/>
                      <wp:lineTo x="-92" y="27682"/>
                      <wp:lineTo x="21566" y="27682"/>
                      <wp:lineTo x="21566" y="22611"/>
                      <wp:lineTo x="21013" y="21281"/>
                      <wp:lineTo x="21566" y="20201"/>
                      <wp:lineTo x="21566" y="1081"/>
                      <wp:lineTo x="21013" y="416"/>
                      <wp:lineTo x="20368" y="0"/>
                      <wp:lineTo x="1198" y="0"/>
                    </wp:wrapPolygon>
                  </wp:wrapThrough>
                  <wp:docPr id="3" name="Picture 3" descr="\\school\staffprofiles$\pjones\Downloads\My 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taffprofiles$\pjones\Downloads\My Story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4685" cy="4949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2407F" w:rsidRDefault="0002407F" w:rsidP="00C2274C">
            <w:pPr>
              <w:rPr>
                <w:color w:val="auto"/>
                <w:sz w:val="24"/>
                <w:szCs w:val="24"/>
              </w:rPr>
            </w:pPr>
            <w:r>
              <w:rPr>
                <w:color w:val="auto"/>
                <w:sz w:val="24"/>
                <w:szCs w:val="24"/>
              </w:rPr>
              <w:t xml:space="preserve">  </w:t>
            </w: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color w:val="auto"/>
                <w:sz w:val="24"/>
                <w:szCs w:val="24"/>
              </w:rPr>
            </w:pPr>
          </w:p>
          <w:p w:rsidR="0002407F" w:rsidRDefault="0002407F" w:rsidP="00C2274C">
            <w:pPr>
              <w:rPr>
                <w:b/>
                <w:sz w:val="28"/>
                <w:szCs w:val="28"/>
              </w:rPr>
            </w:pPr>
          </w:p>
          <w:p w:rsidR="0002407F" w:rsidRDefault="0002407F" w:rsidP="00C2274C">
            <w:pPr>
              <w:rPr>
                <w:b/>
                <w:sz w:val="28"/>
                <w:szCs w:val="28"/>
              </w:rPr>
            </w:pPr>
          </w:p>
          <w:p w:rsidR="0002407F" w:rsidRDefault="0002407F" w:rsidP="00C2274C">
            <w:pPr>
              <w:rPr>
                <w:b/>
                <w:sz w:val="28"/>
                <w:szCs w:val="28"/>
              </w:rPr>
            </w:pPr>
          </w:p>
          <w:p w:rsidR="0002407F" w:rsidRPr="00C54B1D" w:rsidRDefault="0002407F" w:rsidP="00C54B1D">
            <w:pPr>
              <w:rPr>
                <w:sz w:val="28"/>
                <w:szCs w:val="28"/>
              </w:rPr>
            </w:pPr>
          </w:p>
          <w:p w:rsidR="0002407F" w:rsidRDefault="0002407F" w:rsidP="00C54B1D">
            <w:pPr>
              <w:rPr>
                <w:sz w:val="28"/>
                <w:szCs w:val="28"/>
              </w:rPr>
            </w:pPr>
          </w:p>
          <w:p w:rsidR="0002407F" w:rsidRDefault="0002407F" w:rsidP="00C54B1D">
            <w:pPr>
              <w:rPr>
                <w:sz w:val="28"/>
                <w:szCs w:val="28"/>
              </w:rPr>
            </w:pPr>
          </w:p>
          <w:p w:rsidR="0002407F" w:rsidRDefault="0002407F" w:rsidP="00C54B1D">
            <w:pPr>
              <w:rPr>
                <w:sz w:val="28"/>
                <w:szCs w:val="28"/>
              </w:rPr>
            </w:pPr>
          </w:p>
          <w:p w:rsidR="0002407F" w:rsidRDefault="0002407F" w:rsidP="00C54B1D">
            <w:pPr>
              <w:rPr>
                <w:sz w:val="28"/>
                <w:szCs w:val="28"/>
              </w:rPr>
            </w:pPr>
          </w:p>
          <w:p w:rsidR="0002407F" w:rsidRDefault="0002407F" w:rsidP="00C54B1D">
            <w:pPr>
              <w:rPr>
                <w:sz w:val="28"/>
                <w:szCs w:val="28"/>
              </w:rPr>
            </w:pPr>
          </w:p>
          <w:p w:rsidR="0002407F" w:rsidRDefault="0002407F" w:rsidP="00C54B1D">
            <w:pPr>
              <w:rPr>
                <w:sz w:val="28"/>
                <w:szCs w:val="28"/>
              </w:rPr>
            </w:pPr>
          </w:p>
          <w:p w:rsidR="0002407F" w:rsidRPr="0062245B" w:rsidRDefault="0002407F" w:rsidP="0062245B">
            <w:pPr>
              <w:pStyle w:val="IntenseQuote"/>
              <w:rPr>
                <w:b w:val="0"/>
                <w:color w:val="auto"/>
                <w:sz w:val="24"/>
                <w:szCs w:val="24"/>
              </w:rPr>
            </w:pPr>
          </w:p>
          <w:p w:rsidR="0002407F" w:rsidRDefault="0002407F" w:rsidP="0002211E">
            <w:pPr>
              <w:spacing w:before="253" w:line="252" w:lineRule="exact"/>
              <w:ind w:right="360"/>
              <w:textAlignment w:val="baseline"/>
              <w:rPr>
                <w:rFonts w:ascii="Times New Roman" w:eastAsia="Arial" w:hAnsi="Times New Roman" w:cs="Times New Roman"/>
                <w:color w:val="000000"/>
              </w:rPr>
            </w:pPr>
          </w:p>
          <w:p w:rsidR="0002407F" w:rsidRDefault="0002407F" w:rsidP="0002211E">
            <w:pPr>
              <w:spacing w:before="253" w:line="252" w:lineRule="exact"/>
              <w:ind w:right="360"/>
              <w:textAlignment w:val="baseline"/>
              <w:rPr>
                <w:rFonts w:ascii="Times New Roman" w:eastAsia="Arial" w:hAnsi="Times New Roman" w:cs="Times New Roman"/>
                <w:color w:val="000000"/>
              </w:rPr>
            </w:pPr>
          </w:p>
          <w:p w:rsidR="0002407F" w:rsidRDefault="0002407F" w:rsidP="0002211E">
            <w:pPr>
              <w:spacing w:before="253" w:line="252" w:lineRule="exact"/>
              <w:ind w:right="360"/>
              <w:textAlignment w:val="baseline"/>
              <w:rPr>
                <w:rFonts w:ascii="Times New Roman" w:eastAsia="Arial" w:hAnsi="Times New Roman" w:cs="Times New Roman"/>
                <w:color w:val="000000"/>
              </w:rPr>
            </w:pPr>
          </w:p>
          <w:p w:rsidR="0002407F" w:rsidRDefault="0002407F" w:rsidP="0002211E">
            <w:pPr>
              <w:spacing w:before="253" w:line="252" w:lineRule="exact"/>
              <w:ind w:right="360"/>
              <w:textAlignment w:val="baseline"/>
              <w:rPr>
                <w:rFonts w:ascii="Times New Roman" w:eastAsia="Arial" w:hAnsi="Times New Roman" w:cs="Times New Roman"/>
                <w:color w:val="000000"/>
              </w:rPr>
            </w:pPr>
          </w:p>
          <w:p w:rsidR="0002407F" w:rsidRDefault="0002407F" w:rsidP="00454B0A">
            <w:pPr>
              <w:rPr>
                <w:sz w:val="28"/>
                <w:szCs w:val="28"/>
              </w:rPr>
            </w:pPr>
            <w:r>
              <w:rPr>
                <w:sz w:val="28"/>
                <w:szCs w:val="28"/>
              </w:rPr>
              <w:t xml:space="preserve">. </w:t>
            </w:r>
          </w:p>
          <w:p w:rsidR="0002407F" w:rsidRDefault="0002407F" w:rsidP="00454B0A">
            <w:pPr>
              <w:rPr>
                <w:sz w:val="28"/>
                <w:szCs w:val="28"/>
              </w:rPr>
            </w:pPr>
          </w:p>
          <w:p w:rsidR="0002407F" w:rsidRDefault="0002407F" w:rsidP="00454B0A">
            <w:pPr>
              <w:rPr>
                <w:sz w:val="28"/>
                <w:szCs w:val="28"/>
              </w:rPr>
            </w:pPr>
          </w:p>
          <w:p w:rsidR="0002407F" w:rsidRPr="00A56173" w:rsidRDefault="0002407F" w:rsidP="007F74B6">
            <w:pPr>
              <w:rPr>
                <w:color w:val="365F91" w:themeColor="accent1" w:themeShade="BF"/>
                <w:sz w:val="32"/>
                <w:szCs w:val="28"/>
              </w:rPr>
            </w:pPr>
          </w:p>
          <w:p w:rsidR="0002407F" w:rsidRPr="00E33EFB" w:rsidRDefault="0002407F" w:rsidP="007F74B6">
            <w:pPr>
              <w:rPr>
                <w:b/>
                <w:sz w:val="24"/>
                <w:szCs w:val="24"/>
              </w:rPr>
            </w:pPr>
          </w:p>
          <w:p w:rsidR="0002407F" w:rsidRDefault="0002407F" w:rsidP="007F74B6"/>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1A31D4" w:rsidRDefault="001A31D4" w:rsidP="00191A4A">
            <w:pPr>
              <w:rPr>
                <w:b/>
              </w:rPr>
            </w:pPr>
          </w:p>
          <w:p w:rsidR="0002407F" w:rsidRDefault="0002407F" w:rsidP="007F74B6">
            <w:pPr>
              <w:rPr>
                <w:b/>
              </w:rPr>
            </w:pPr>
          </w:p>
          <w:p w:rsidR="0002407F" w:rsidRPr="00C8632D" w:rsidRDefault="0002407F" w:rsidP="007F74B6">
            <w:pPr>
              <w:rPr>
                <w:b/>
                <w:color w:val="7030A0"/>
                <w:sz w:val="28"/>
                <w:szCs w:val="28"/>
              </w:rPr>
            </w:pPr>
            <w:r w:rsidRPr="00C8632D">
              <w:rPr>
                <w:b/>
                <w:color w:val="7030A0"/>
                <w:sz w:val="28"/>
                <w:szCs w:val="28"/>
              </w:rPr>
              <w:t xml:space="preserve">Governors </w:t>
            </w:r>
          </w:p>
          <w:p w:rsidR="0002407F" w:rsidRPr="00C8632D" w:rsidRDefault="0002407F" w:rsidP="007F74B6">
            <w:pPr>
              <w:rPr>
                <w:color w:val="7030A0"/>
              </w:rPr>
            </w:pPr>
            <w:r w:rsidRPr="00C8632D">
              <w:rPr>
                <w:color w:val="7030A0"/>
              </w:rPr>
              <w:t xml:space="preserve">We are always looking to recruit more governors. If you would like to know more about the role or know anyone that would like to know more, please contact the school office for some details. </w:t>
            </w:r>
            <w:r w:rsidR="001A31D4" w:rsidRPr="00C8632D">
              <w:rPr>
                <w:color w:val="7030A0"/>
              </w:rPr>
              <w:t xml:space="preserve">We have had some interest and will be in touch those who have contacted us shortly. </w:t>
            </w:r>
          </w:p>
          <w:p w:rsidR="0002407F" w:rsidRDefault="0002407F" w:rsidP="00030783">
            <w:pPr>
              <w:pStyle w:val="IntenseQuote"/>
              <w:rPr>
                <w:b w:val="0"/>
                <w:iCs w:val="0"/>
                <w:color w:val="000000" w:themeColor="text1"/>
                <w:sz w:val="22"/>
              </w:rPr>
            </w:pPr>
          </w:p>
          <w:p w:rsidR="0002407F" w:rsidRDefault="0002407F" w:rsidP="00030783">
            <w:pPr>
              <w:pStyle w:val="IntenseQuote"/>
              <w:rPr>
                <w:color w:val="00B050"/>
              </w:rPr>
            </w:pPr>
            <w:r>
              <w:rPr>
                <w:color w:val="FF0000"/>
              </w:rPr>
              <w:t xml:space="preserve">Safeguarding </w:t>
            </w:r>
          </w:p>
          <w:p w:rsidR="001A31D4" w:rsidRPr="00C8632D" w:rsidRDefault="001A31D4" w:rsidP="007F74B6">
            <w:r w:rsidRPr="00C8632D">
              <w:t xml:space="preserve">As you are aware, we live in a world that is </w:t>
            </w:r>
            <w:r w:rsidR="0002407F" w:rsidRPr="00C8632D">
              <w:t>increasing</w:t>
            </w:r>
            <w:r w:rsidRPr="00C8632D">
              <w:t xml:space="preserve">ly online and whilst this brings many benefits to our lifestyles there are also many dangers especially to the most vulnerable in our communities which includes our children. We have been notified by the safeguarding board that there are an increasing number of cases of online grooming and we would ask you to be extra vigilant regarding your </w:t>
            </w:r>
            <w:r w:rsidR="007F6EA1" w:rsidRPr="00C8632D">
              <w:t>children’s</w:t>
            </w:r>
            <w:r w:rsidRPr="00C8632D">
              <w:t xml:space="preserve"> use of their devices and the sites they visit. </w:t>
            </w:r>
          </w:p>
          <w:p w:rsidR="003852EB" w:rsidRPr="00C8632D" w:rsidRDefault="001A31D4" w:rsidP="007F74B6">
            <w:r w:rsidRPr="00C8632D">
              <w:t xml:space="preserve">We have an online safety programme that is active </w:t>
            </w:r>
            <w:r w:rsidR="00C8632D">
              <w:t>in school and there is a parent</w:t>
            </w:r>
            <w:r w:rsidRPr="00C8632D">
              <w:t xml:space="preserve"> workshop</w:t>
            </w:r>
            <w:r w:rsidR="00C8632D" w:rsidRPr="00C8632D">
              <w:t xml:space="preserve"> on </w:t>
            </w:r>
            <w:r w:rsidR="00C8632D">
              <w:t>Tuesday 22</w:t>
            </w:r>
            <w:r w:rsidR="00C8632D" w:rsidRPr="00C8632D">
              <w:rPr>
                <w:vertAlign w:val="superscript"/>
              </w:rPr>
              <w:t>nd</w:t>
            </w:r>
            <w:r w:rsidR="00C8632D">
              <w:t xml:space="preserve"> March at 9.00 am in the hall. This will be hosted by Bedfordshire Police. An invitation will be sent out by </w:t>
            </w:r>
            <w:proofErr w:type="spellStart"/>
            <w:r w:rsidR="00C8632D">
              <w:t>Mrs</w:t>
            </w:r>
            <w:proofErr w:type="spellEnd"/>
            <w:r w:rsidR="00C8632D">
              <w:t xml:space="preserve"> Lay shortly on Parent Mail. </w:t>
            </w:r>
            <w:r w:rsidR="0002407F" w:rsidRPr="00C8632D">
              <w:t xml:space="preserve"> </w:t>
            </w:r>
          </w:p>
          <w:p w:rsidR="00F45B00" w:rsidRDefault="00F45B00" w:rsidP="007F74B6">
            <w:pPr>
              <w:rPr>
                <w:b/>
              </w:rPr>
            </w:pPr>
          </w:p>
          <w:p w:rsidR="00F45B00" w:rsidRPr="00C8632D" w:rsidRDefault="00C8632D" w:rsidP="007F74B6">
            <w:r w:rsidRPr="00C8632D">
              <w:t>In addition to this,</w:t>
            </w:r>
            <w:r>
              <w:t xml:space="preserve"> </w:t>
            </w:r>
            <w:proofErr w:type="spellStart"/>
            <w:r>
              <w:t>Mrs</w:t>
            </w:r>
            <w:proofErr w:type="spellEnd"/>
            <w:r>
              <w:t xml:space="preserve"> Lay has sent out, again by Parent Mail, a guide on online grooming and sites to be aware of. T</w:t>
            </w:r>
            <w:r w:rsidR="00F45B00" w:rsidRPr="00C8632D">
              <w:t xml:space="preserve">he following </w:t>
            </w:r>
            <w:r>
              <w:t>web</w:t>
            </w:r>
            <w:r w:rsidR="00F45B00" w:rsidRPr="00C8632D">
              <w:t>sites</w:t>
            </w:r>
            <w:r>
              <w:t xml:space="preserve"> also</w:t>
            </w:r>
            <w:r w:rsidR="00F45B00" w:rsidRPr="00C8632D">
              <w:t xml:space="preserve"> </w:t>
            </w:r>
            <w:r w:rsidRPr="00C8632D">
              <w:t xml:space="preserve">provide some very helpful information. </w:t>
            </w:r>
          </w:p>
          <w:p w:rsidR="003852EB" w:rsidRDefault="003852EB" w:rsidP="007F74B6">
            <w:pPr>
              <w:rPr>
                <w:b/>
              </w:rPr>
            </w:pPr>
          </w:p>
          <w:p w:rsidR="0002407F" w:rsidRDefault="00D3108D" w:rsidP="007F74B6">
            <w:pPr>
              <w:rPr>
                <w:b/>
              </w:rPr>
            </w:pPr>
            <w:hyperlink r:id="rId14" w:history="1">
              <w:r w:rsidR="00F45B00" w:rsidRPr="00D22D70">
                <w:rPr>
                  <w:rStyle w:val="Hyperlink"/>
                  <w:b/>
                </w:rPr>
                <w:t>https://saferinternet.org.uk/guide-and-resource/parents-and-carers</w:t>
              </w:r>
            </w:hyperlink>
            <w:r w:rsidR="00F45B00">
              <w:t xml:space="preserve"> </w:t>
            </w:r>
            <w:hyperlink r:id="rId15" w:history="1">
              <w:r w:rsidR="00C8632D" w:rsidRPr="00D22D70">
                <w:rPr>
                  <w:rStyle w:val="Hyperlink"/>
                  <w:b/>
                </w:rPr>
                <w:t>https://www.nspcc.org.uk/keeping-children-safe/online-safety/</w:t>
              </w:r>
            </w:hyperlink>
          </w:p>
          <w:p w:rsidR="00C8632D" w:rsidRPr="00C8632D" w:rsidRDefault="00C8632D" w:rsidP="007F74B6"/>
          <w:p w:rsidR="00A54E6A" w:rsidRDefault="00C8632D" w:rsidP="00A54E6A">
            <w:pPr>
              <w:spacing w:before="253" w:line="252" w:lineRule="exact"/>
              <w:ind w:right="360"/>
              <w:textAlignment w:val="baseline"/>
            </w:pPr>
            <w:r w:rsidRPr="00C8632D">
              <w:t xml:space="preserve">Please check that you have updated Parent Mail with your most up to date contact details. </w:t>
            </w:r>
          </w:p>
          <w:p w:rsidR="00A54E6A" w:rsidRDefault="00A54E6A" w:rsidP="00A54E6A">
            <w:pPr>
              <w:spacing w:before="253" w:line="252" w:lineRule="exact"/>
              <w:ind w:right="360"/>
              <w:textAlignment w:val="baseline"/>
            </w:pPr>
          </w:p>
          <w:p w:rsidR="00A54E6A" w:rsidRDefault="00A54E6A" w:rsidP="00A54E6A">
            <w:pPr>
              <w:spacing w:before="253" w:line="252" w:lineRule="exact"/>
              <w:ind w:right="360"/>
              <w:textAlignment w:val="baseline"/>
              <w:rPr>
                <w:rFonts w:ascii="Times New Roman" w:eastAsia="Arial" w:hAnsi="Times New Roman" w:cs="Times New Roman"/>
                <w:color w:val="000000"/>
              </w:rPr>
            </w:pPr>
          </w:p>
          <w:p w:rsidR="00A54E6A" w:rsidRPr="00454B0A" w:rsidRDefault="00A54E6A" w:rsidP="00A54E6A">
            <w:pPr>
              <w:spacing w:before="253" w:line="252" w:lineRule="exact"/>
              <w:ind w:right="360"/>
              <w:textAlignment w:val="baseline"/>
              <w:rPr>
                <w:rFonts w:ascii="Arial Black" w:eastAsia="Arial" w:hAnsi="Arial Black" w:cs="Times New Roman"/>
                <w:color w:val="4F6228" w:themeColor="accent3" w:themeShade="80"/>
              </w:rPr>
            </w:pPr>
            <w:r w:rsidRPr="00454B0A">
              <w:rPr>
                <w:rFonts w:ascii="Arial Black" w:eastAsia="Arial" w:hAnsi="Arial Black" w:cs="Times New Roman"/>
                <w:color w:val="4F6228" w:themeColor="accent3" w:themeShade="80"/>
              </w:rPr>
              <w:t>BASC</w:t>
            </w:r>
          </w:p>
          <w:p w:rsidR="00A54E6A" w:rsidRPr="00454B0A" w:rsidRDefault="00A54E6A" w:rsidP="00A54E6A">
            <w:pPr>
              <w:spacing w:before="253" w:line="252" w:lineRule="exact"/>
              <w:ind w:right="360"/>
              <w:textAlignment w:val="baseline"/>
              <w:rPr>
                <w:rFonts w:ascii="Arial Black" w:eastAsia="Arial" w:hAnsi="Arial Black" w:cs="Times New Roman"/>
                <w:color w:val="4F6228" w:themeColor="accent3" w:themeShade="80"/>
              </w:rPr>
            </w:pPr>
          </w:p>
          <w:p w:rsidR="00A54E6A" w:rsidRPr="00454B0A" w:rsidRDefault="00A54E6A" w:rsidP="00A54E6A">
            <w:pPr>
              <w:spacing w:before="253" w:line="252" w:lineRule="exact"/>
              <w:ind w:right="360"/>
              <w:textAlignment w:val="baseline"/>
              <w:rPr>
                <w:rFonts w:ascii="Arial Black" w:eastAsia="Arial" w:hAnsi="Arial Black" w:cs="Times New Roman"/>
                <w:color w:val="4F6228" w:themeColor="accent3" w:themeShade="80"/>
                <w:lang w:val="en-GB"/>
              </w:rPr>
            </w:pPr>
            <w:r w:rsidRPr="00454B0A">
              <w:rPr>
                <w:rFonts w:ascii="Arial Black" w:eastAsia="Arial" w:hAnsi="Arial Black" w:cs="Times New Roman"/>
                <w:color w:val="4F6228" w:themeColor="accent3" w:themeShade="80"/>
              </w:rPr>
              <w:t xml:space="preserve">As many of you are aware, we have a very popular before and after school club! Although we do take late bookings, could I just remind you to book as early as you can to avoid disappointment. </w:t>
            </w:r>
          </w:p>
          <w:p w:rsidR="00A54E6A" w:rsidRPr="00C23681" w:rsidRDefault="00A54E6A" w:rsidP="00A54E6A">
            <w:pPr>
              <w:rPr>
                <w:rFonts w:ascii="Calibri" w:eastAsia="Arial" w:hAnsi="Calibri" w:cs="Calibri"/>
                <w:b/>
                <w:color w:val="000000"/>
                <w:sz w:val="2"/>
                <w:szCs w:val="2"/>
              </w:rPr>
            </w:pPr>
          </w:p>
          <w:p w:rsidR="00A54E6A" w:rsidRPr="00C23681" w:rsidRDefault="00A54E6A" w:rsidP="00A54E6A">
            <w:pPr>
              <w:rPr>
                <w:sz w:val="2"/>
                <w:szCs w:val="2"/>
              </w:rPr>
            </w:pPr>
          </w:p>
          <w:p w:rsidR="00A54E6A" w:rsidRPr="00C23681" w:rsidRDefault="00A54E6A" w:rsidP="00A54E6A">
            <w:pPr>
              <w:rPr>
                <w:sz w:val="2"/>
                <w:szCs w:val="2"/>
              </w:rPr>
            </w:pPr>
          </w:p>
          <w:p w:rsidR="00A54E6A" w:rsidRDefault="00A54E6A" w:rsidP="00A54E6A">
            <w:pPr>
              <w:ind w:firstLine="720"/>
              <w:rPr>
                <w:sz w:val="28"/>
                <w:szCs w:val="28"/>
              </w:rPr>
            </w:pPr>
          </w:p>
          <w:p w:rsidR="00A54E6A" w:rsidRDefault="00A54E6A" w:rsidP="00A54E6A">
            <w:pPr>
              <w:ind w:firstLine="720"/>
              <w:rPr>
                <w:sz w:val="28"/>
                <w:szCs w:val="28"/>
              </w:rPr>
            </w:pPr>
          </w:p>
          <w:p w:rsidR="00A54E6A" w:rsidRDefault="00A54E6A" w:rsidP="00A54E6A">
            <w:pPr>
              <w:rPr>
                <w:sz w:val="28"/>
                <w:szCs w:val="28"/>
              </w:rPr>
            </w:pPr>
            <w:r>
              <w:rPr>
                <w:sz w:val="28"/>
                <w:szCs w:val="28"/>
              </w:rPr>
              <w:t xml:space="preserve">Please let us know if there is any other information you would like included in your newsletter. We are very happy to include community events where appropriate. </w:t>
            </w:r>
          </w:p>
          <w:p w:rsidR="00C8632D" w:rsidRDefault="00C8632D" w:rsidP="007F74B6"/>
          <w:p w:rsidR="00A54E6A" w:rsidRDefault="00A54E6A" w:rsidP="007F74B6">
            <w:pPr>
              <w:rPr>
                <w:color w:val="C00000"/>
              </w:rPr>
            </w:pPr>
            <w:r w:rsidRPr="00A54E6A">
              <w:rPr>
                <w:b/>
                <w:sz w:val="24"/>
                <w:szCs w:val="24"/>
              </w:rPr>
              <w:t>Upcoming Dates</w:t>
            </w:r>
            <w:r w:rsidRPr="00A54E6A">
              <w:rPr>
                <w:color w:val="C00000"/>
              </w:rPr>
              <w:t xml:space="preserve"> </w:t>
            </w:r>
          </w:p>
          <w:p w:rsidR="00A54E6A" w:rsidRDefault="00A54E6A" w:rsidP="007F74B6">
            <w:pPr>
              <w:rPr>
                <w:color w:val="C00000"/>
              </w:rPr>
            </w:pPr>
          </w:p>
          <w:p w:rsidR="000F61A4" w:rsidRDefault="000F61A4" w:rsidP="000F61A4">
            <w:pPr>
              <w:pStyle w:val="IntenseQuote"/>
              <w:rPr>
                <w:color w:val="C00000"/>
              </w:rPr>
            </w:pPr>
            <w:r>
              <w:rPr>
                <w:color w:val="C00000"/>
              </w:rPr>
              <w:t>Class Photos 28</w:t>
            </w:r>
            <w:r w:rsidRPr="000F61A4">
              <w:rPr>
                <w:color w:val="C00000"/>
                <w:vertAlign w:val="superscript"/>
              </w:rPr>
              <w:t>th</w:t>
            </w:r>
            <w:r>
              <w:rPr>
                <w:color w:val="C00000"/>
              </w:rPr>
              <w:t xml:space="preserve"> March </w:t>
            </w:r>
          </w:p>
          <w:p w:rsidR="003852EB" w:rsidRDefault="00A54E6A" w:rsidP="007F74B6">
            <w:pPr>
              <w:rPr>
                <w:b/>
                <w:color w:val="C00000"/>
                <w:sz w:val="28"/>
                <w:szCs w:val="28"/>
              </w:rPr>
            </w:pPr>
            <w:r w:rsidRPr="00A54E6A">
              <w:rPr>
                <w:b/>
                <w:color w:val="C00000"/>
                <w:sz w:val="28"/>
                <w:szCs w:val="28"/>
              </w:rPr>
              <w:t>Year 3 and 4 visit to the Think Tank 2</w:t>
            </w:r>
            <w:r w:rsidRPr="00A54E6A">
              <w:rPr>
                <w:b/>
                <w:color w:val="C00000"/>
                <w:sz w:val="28"/>
                <w:szCs w:val="28"/>
                <w:vertAlign w:val="superscript"/>
              </w:rPr>
              <w:t>nd</w:t>
            </w:r>
            <w:r w:rsidRPr="00A54E6A">
              <w:rPr>
                <w:b/>
                <w:color w:val="C00000"/>
                <w:sz w:val="28"/>
                <w:szCs w:val="28"/>
              </w:rPr>
              <w:t xml:space="preserve"> March</w:t>
            </w:r>
          </w:p>
          <w:p w:rsidR="000F61A4" w:rsidRDefault="000F61A4" w:rsidP="007F74B6">
            <w:pPr>
              <w:rPr>
                <w:b/>
                <w:color w:val="C00000"/>
                <w:sz w:val="28"/>
                <w:szCs w:val="28"/>
              </w:rPr>
            </w:pPr>
            <w:r>
              <w:rPr>
                <w:b/>
                <w:color w:val="C00000"/>
                <w:sz w:val="28"/>
                <w:szCs w:val="28"/>
              </w:rPr>
              <w:t>World Book Day- 3</w:t>
            </w:r>
            <w:r w:rsidRPr="000F61A4">
              <w:rPr>
                <w:b/>
                <w:color w:val="C00000"/>
                <w:sz w:val="28"/>
                <w:szCs w:val="28"/>
                <w:vertAlign w:val="superscript"/>
              </w:rPr>
              <w:t>rd</w:t>
            </w:r>
            <w:r>
              <w:rPr>
                <w:b/>
                <w:color w:val="C00000"/>
                <w:sz w:val="28"/>
                <w:szCs w:val="28"/>
              </w:rPr>
              <w:t xml:space="preserve"> March</w:t>
            </w:r>
          </w:p>
          <w:p w:rsidR="00A54E6A" w:rsidRDefault="000F61A4" w:rsidP="007F74B6">
            <w:pPr>
              <w:rPr>
                <w:b/>
                <w:color w:val="C00000"/>
                <w:sz w:val="28"/>
                <w:szCs w:val="28"/>
              </w:rPr>
            </w:pPr>
            <w:r>
              <w:rPr>
                <w:b/>
                <w:color w:val="C00000"/>
                <w:sz w:val="28"/>
                <w:szCs w:val="28"/>
              </w:rPr>
              <w:t>4GK Class Assembly 14</w:t>
            </w:r>
            <w:r w:rsidRPr="000F61A4">
              <w:rPr>
                <w:b/>
                <w:color w:val="C00000"/>
                <w:sz w:val="28"/>
                <w:szCs w:val="28"/>
                <w:vertAlign w:val="superscript"/>
              </w:rPr>
              <w:t>th</w:t>
            </w:r>
            <w:r>
              <w:rPr>
                <w:b/>
                <w:color w:val="C00000"/>
                <w:sz w:val="28"/>
                <w:szCs w:val="28"/>
              </w:rPr>
              <w:t xml:space="preserve"> March 2:30pm </w:t>
            </w:r>
          </w:p>
          <w:p w:rsidR="000F61A4" w:rsidRPr="000F61A4" w:rsidRDefault="000F61A4" w:rsidP="007F74B6">
            <w:pPr>
              <w:rPr>
                <w:b/>
                <w:sz w:val="28"/>
                <w:szCs w:val="28"/>
              </w:rPr>
            </w:pPr>
            <w:r>
              <w:rPr>
                <w:b/>
                <w:color w:val="C00000"/>
                <w:sz w:val="28"/>
                <w:szCs w:val="28"/>
              </w:rPr>
              <w:lastRenderedPageBreak/>
              <w:t>Science Fair 16</w:t>
            </w:r>
            <w:r w:rsidRPr="000F61A4">
              <w:rPr>
                <w:b/>
                <w:color w:val="C00000"/>
                <w:sz w:val="28"/>
                <w:szCs w:val="28"/>
                <w:vertAlign w:val="superscript"/>
              </w:rPr>
              <w:t>th</w:t>
            </w:r>
            <w:r>
              <w:rPr>
                <w:b/>
                <w:color w:val="C00000"/>
                <w:sz w:val="28"/>
                <w:szCs w:val="28"/>
              </w:rPr>
              <w:t xml:space="preserve"> March 1:15pm onwards</w:t>
            </w:r>
          </w:p>
          <w:p w:rsidR="00A54E6A" w:rsidRDefault="00A54E6A" w:rsidP="007F74B6">
            <w:pPr>
              <w:rPr>
                <w:b/>
                <w:color w:val="C00000"/>
                <w:sz w:val="28"/>
                <w:szCs w:val="28"/>
              </w:rPr>
            </w:pPr>
            <w:r w:rsidRPr="00A54E6A">
              <w:rPr>
                <w:b/>
                <w:color w:val="C00000"/>
                <w:sz w:val="28"/>
                <w:szCs w:val="28"/>
              </w:rPr>
              <w:t xml:space="preserve">Online Safety Workshop for parents </w:t>
            </w:r>
            <w:r>
              <w:rPr>
                <w:b/>
                <w:color w:val="C00000"/>
                <w:sz w:val="28"/>
                <w:szCs w:val="28"/>
              </w:rPr>
              <w:t>22</w:t>
            </w:r>
            <w:r w:rsidRPr="00A54E6A">
              <w:rPr>
                <w:b/>
                <w:color w:val="C00000"/>
                <w:sz w:val="28"/>
                <w:szCs w:val="28"/>
                <w:vertAlign w:val="superscript"/>
              </w:rPr>
              <w:t>nd</w:t>
            </w:r>
            <w:r>
              <w:rPr>
                <w:b/>
                <w:color w:val="C00000"/>
                <w:sz w:val="28"/>
                <w:szCs w:val="28"/>
              </w:rPr>
              <w:t xml:space="preserve"> March – 9.00a</w:t>
            </w:r>
            <w:r w:rsidR="000F61A4">
              <w:rPr>
                <w:b/>
                <w:color w:val="C00000"/>
                <w:sz w:val="28"/>
                <w:szCs w:val="28"/>
              </w:rPr>
              <w:t>m (invitations will be sent by P</w:t>
            </w:r>
            <w:r>
              <w:rPr>
                <w:b/>
                <w:color w:val="C00000"/>
                <w:sz w:val="28"/>
                <w:szCs w:val="28"/>
              </w:rPr>
              <w:t>arent</w:t>
            </w:r>
            <w:r w:rsidR="000F61A4">
              <w:rPr>
                <w:b/>
                <w:color w:val="C00000"/>
                <w:sz w:val="28"/>
                <w:szCs w:val="28"/>
              </w:rPr>
              <w:t xml:space="preserve"> M</w:t>
            </w:r>
            <w:r>
              <w:rPr>
                <w:b/>
                <w:color w:val="C00000"/>
                <w:sz w:val="28"/>
                <w:szCs w:val="28"/>
              </w:rPr>
              <w:t>ail – see above)</w:t>
            </w:r>
          </w:p>
          <w:p w:rsidR="00A54E6A" w:rsidRDefault="00A54E6A" w:rsidP="007F74B6">
            <w:pPr>
              <w:rPr>
                <w:b/>
              </w:rPr>
            </w:pPr>
          </w:p>
          <w:p w:rsidR="00A54E6A" w:rsidRDefault="00A54E6A" w:rsidP="00A54E6A">
            <w:pPr>
              <w:pStyle w:val="IntenseQuote"/>
              <w:rPr>
                <w:color w:val="C00000"/>
              </w:rPr>
            </w:pPr>
            <w:r w:rsidRPr="00A54E6A">
              <w:rPr>
                <w:color w:val="C00000"/>
              </w:rPr>
              <w:t>Parent Consultations 22</w:t>
            </w:r>
            <w:r>
              <w:rPr>
                <w:color w:val="C00000"/>
                <w:vertAlign w:val="superscript"/>
              </w:rPr>
              <w:t>nd</w:t>
            </w:r>
            <w:r w:rsidRPr="00A54E6A">
              <w:rPr>
                <w:color w:val="C00000"/>
                <w:vertAlign w:val="superscript"/>
              </w:rPr>
              <w:t xml:space="preserve"> </w:t>
            </w:r>
            <w:r w:rsidRPr="00A54E6A">
              <w:rPr>
                <w:color w:val="C00000"/>
              </w:rPr>
              <w:t>and 24</w:t>
            </w:r>
            <w:r w:rsidRPr="00A54E6A">
              <w:rPr>
                <w:color w:val="C00000"/>
                <w:vertAlign w:val="superscript"/>
              </w:rPr>
              <w:t>th</w:t>
            </w:r>
            <w:r w:rsidRPr="00A54E6A">
              <w:rPr>
                <w:color w:val="C00000"/>
              </w:rPr>
              <w:t xml:space="preserve"> March.</w:t>
            </w:r>
            <w:r w:rsidR="000F61A4">
              <w:rPr>
                <w:color w:val="C00000"/>
              </w:rPr>
              <w:t xml:space="preserve"> (Pre School, YR and KS1 and KS2)</w:t>
            </w:r>
          </w:p>
          <w:p w:rsidR="000F61A4" w:rsidRDefault="000F61A4" w:rsidP="00A54E6A">
            <w:pPr>
              <w:pStyle w:val="IntenseQuote"/>
              <w:rPr>
                <w:color w:val="C00000"/>
              </w:rPr>
            </w:pPr>
            <w:r>
              <w:rPr>
                <w:color w:val="C00000"/>
              </w:rPr>
              <w:t>Parent Engagement Session- New Homework – 29</w:t>
            </w:r>
            <w:r w:rsidRPr="000F61A4">
              <w:rPr>
                <w:color w:val="C00000"/>
                <w:vertAlign w:val="superscript"/>
              </w:rPr>
              <w:t>th</w:t>
            </w:r>
            <w:r>
              <w:rPr>
                <w:color w:val="C00000"/>
              </w:rPr>
              <w:t xml:space="preserve"> March</w:t>
            </w:r>
          </w:p>
          <w:p w:rsidR="000F61A4" w:rsidRDefault="000F61A4" w:rsidP="00A54E6A">
            <w:pPr>
              <w:pStyle w:val="IntenseQuote"/>
              <w:rPr>
                <w:color w:val="C00000"/>
              </w:rPr>
            </w:pPr>
            <w:r>
              <w:rPr>
                <w:color w:val="C00000"/>
              </w:rPr>
              <w:t>Rocksteady Music Concert- 30</w:t>
            </w:r>
            <w:r w:rsidRPr="000F61A4">
              <w:rPr>
                <w:color w:val="C00000"/>
                <w:vertAlign w:val="superscript"/>
              </w:rPr>
              <w:t>th</w:t>
            </w:r>
            <w:r>
              <w:rPr>
                <w:color w:val="C00000"/>
              </w:rPr>
              <w:t xml:space="preserve"> March 9:00 am</w:t>
            </w:r>
          </w:p>
          <w:p w:rsidR="000F61A4" w:rsidRDefault="000F61A4" w:rsidP="00A54E6A">
            <w:pPr>
              <w:pStyle w:val="IntenseQuote"/>
              <w:rPr>
                <w:color w:val="C00000"/>
              </w:rPr>
            </w:pPr>
            <w:r>
              <w:rPr>
                <w:color w:val="C00000"/>
              </w:rPr>
              <w:t>End of the Term- 1</w:t>
            </w:r>
            <w:r w:rsidRPr="000F61A4">
              <w:rPr>
                <w:color w:val="C00000"/>
                <w:vertAlign w:val="superscript"/>
              </w:rPr>
              <w:t>st</w:t>
            </w:r>
            <w:r>
              <w:rPr>
                <w:color w:val="C00000"/>
              </w:rPr>
              <w:t xml:space="preserve"> March </w:t>
            </w:r>
          </w:p>
          <w:p w:rsidR="000F61A4" w:rsidRPr="00A54E6A" w:rsidRDefault="000F61A4" w:rsidP="00A54E6A">
            <w:pPr>
              <w:pStyle w:val="IntenseQuote"/>
              <w:rPr>
                <w:color w:val="C00000"/>
              </w:rPr>
            </w:pPr>
          </w:p>
          <w:p w:rsidR="00A54E6A" w:rsidRPr="00A54E6A" w:rsidRDefault="00A54E6A" w:rsidP="00A54E6A">
            <w:pPr>
              <w:pStyle w:val="IntenseQuote"/>
              <w:rPr>
                <w:color w:val="C00000"/>
              </w:rPr>
            </w:pPr>
          </w:p>
          <w:p w:rsidR="00A54E6A" w:rsidRPr="00A54E6A" w:rsidRDefault="00A54E6A" w:rsidP="00A54E6A">
            <w:pPr>
              <w:pStyle w:val="IntenseQuote"/>
              <w:rPr>
                <w:color w:val="C00000"/>
              </w:rPr>
            </w:pPr>
            <w:r w:rsidRPr="00A54E6A">
              <w:rPr>
                <w:color w:val="C00000"/>
              </w:rPr>
              <w:t xml:space="preserve">.  </w:t>
            </w:r>
          </w:p>
          <w:p w:rsidR="003852EB" w:rsidRDefault="003852EB" w:rsidP="007F74B6">
            <w:pPr>
              <w:rPr>
                <w:b/>
              </w:rPr>
            </w:pPr>
          </w:p>
          <w:p w:rsidR="0002407F" w:rsidRDefault="0002407F" w:rsidP="007F74B6">
            <w:pPr>
              <w:rPr>
                <w:b/>
              </w:rPr>
            </w:pPr>
          </w:p>
          <w:p w:rsidR="0002407F" w:rsidRDefault="0002407F" w:rsidP="007F74B6">
            <w:pPr>
              <w:rPr>
                <w:b/>
              </w:rPr>
            </w:pPr>
          </w:p>
          <w:p w:rsidR="0002407F" w:rsidRDefault="0002407F" w:rsidP="007F74B6">
            <w:pPr>
              <w:rPr>
                <w:b/>
              </w:rPr>
            </w:pPr>
          </w:p>
          <w:p w:rsidR="0002407F" w:rsidRDefault="0002407F" w:rsidP="007F74B6">
            <w:pPr>
              <w:rPr>
                <w:b/>
              </w:rPr>
            </w:pPr>
          </w:p>
          <w:p w:rsidR="0002407F" w:rsidRPr="008819DA" w:rsidRDefault="0002407F" w:rsidP="00787CDF"/>
          <w:p w:rsidR="0002407F" w:rsidRDefault="0002407F" w:rsidP="00C321E6">
            <w:pPr>
              <w:pStyle w:val="IntenseQuote"/>
              <w:rPr>
                <w:rFonts w:ascii="Goudy Stout" w:hAnsi="Goudy Stout"/>
                <w:color w:val="00B050"/>
                <w:sz w:val="24"/>
                <w:szCs w:val="24"/>
              </w:rPr>
            </w:pPr>
          </w:p>
          <w:p w:rsidR="0002407F" w:rsidRDefault="0002407F" w:rsidP="00C321E6">
            <w:pPr>
              <w:pStyle w:val="IntenseQuote"/>
              <w:rPr>
                <w:rFonts w:ascii="Goudy Stout" w:hAnsi="Goudy Stout"/>
                <w:color w:val="00B050"/>
                <w:sz w:val="24"/>
                <w:szCs w:val="24"/>
              </w:rPr>
            </w:pPr>
          </w:p>
          <w:p w:rsidR="0002407F" w:rsidRDefault="0002407F" w:rsidP="0062245B">
            <w:pPr>
              <w:jc w:val="center"/>
              <w:rPr>
                <w:sz w:val="28"/>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62245B">
            <w:pPr>
              <w:pStyle w:val="IntenseQuote"/>
              <w:jc w:val="center"/>
              <w:rPr>
                <w:color w:val="215868" w:themeColor="accent5" w:themeShade="80"/>
                <w:szCs w:val="28"/>
              </w:rPr>
            </w:pPr>
          </w:p>
          <w:p w:rsidR="0002407F" w:rsidRDefault="0002407F" w:rsidP="00F444CC">
            <w:pPr>
              <w:spacing w:before="250" w:line="253" w:lineRule="exact"/>
              <w:ind w:right="288"/>
              <w:textAlignment w:val="baseline"/>
              <w:rPr>
                <w:b/>
                <w:iCs/>
                <w:color w:val="215868" w:themeColor="accent5" w:themeShade="80"/>
                <w:sz w:val="28"/>
                <w:szCs w:val="28"/>
              </w:rPr>
            </w:pPr>
          </w:p>
          <w:p w:rsidR="0002407F" w:rsidRDefault="0002407F" w:rsidP="00F444CC">
            <w:pPr>
              <w:spacing w:before="250" w:line="253" w:lineRule="exact"/>
              <w:ind w:right="288"/>
              <w:textAlignment w:val="baseline"/>
              <w:rPr>
                <w:rFonts w:ascii="Times New Roman" w:eastAsia="Arial" w:hAnsi="Times New Roman" w:cs="Times New Roman"/>
                <w:color w:val="000000"/>
              </w:rPr>
            </w:pPr>
          </w:p>
          <w:p w:rsidR="0002407F" w:rsidRDefault="0002407F" w:rsidP="00F444CC">
            <w:pPr>
              <w:spacing w:before="250" w:line="253" w:lineRule="exact"/>
              <w:ind w:right="288"/>
              <w:textAlignment w:val="baseline"/>
              <w:rPr>
                <w:rFonts w:ascii="Times New Roman" w:eastAsia="Arial" w:hAnsi="Times New Roman" w:cs="Times New Roman"/>
                <w:color w:val="000000"/>
              </w:rPr>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p>
          <w:p w:rsidR="0002407F" w:rsidRDefault="0002407F" w:rsidP="00F444CC">
            <w:pPr>
              <w:pStyle w:val="IntenseQuote"/>
            </w:pPr>
            <w:r>
              <w:rPr>
                <w:b w:val="0"/>
                <w:noProof/>
                <w:szCs w:val="28"/>
                <w:lang w:val="en-GB" w:eastAsia="en-GB"/>
              </w:rPr>
              <w:drawing>
                <wp:anchor distT="0" distB="0" distL="114300" distR="114300" simplePos="0" relativeHeight="251663360" behindDoc="0" locked="0" layoutInCell="1" allowOverlap="1" wp14:anchorId="127741D7" wp14:editId="0425891C">
                  <wp:simplePos x="0" y="0"/>
                  <wp:positionH relativeFrom="column">
                    <wp:posOffset>-3312898</wp:posOffset>
                  </wp:positionH>
                  <wp:positionV relativeFrom="paragraph">
                    <wp:posOffset>350328</wp:posOffset>
                  </wp:positionV>
                  <wp:extent cx="2124075" cy="14481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_you[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4075" cy="1448107"/>
                          </a:xfrm>
                          <a:prstGeom prst="rect">
                            <a:avLst/>
                          </a:prstGeom>
                          <a:ln>
                            <a:noFill/>
                          </a:ln>
                          <a:effectLst>
                            <a:softEdge rad="112500"/>
                          </a:effectLst>
                        </pic:spPr>
                      </pic:pic>
                    </a:graphicData>
                  </a:graphic>
                </wp:anchor>
              </w:drawing>
            </w:r>
          </w:p>
          <w:p w:rsidR="0002407F" w:rsidRDefault="0002407F" w:rsidP="00F444CC">
            <w:pPr>
              <w:pStyle w:val="IntenseQuote"/>
            </w:pPr>
          </w:p>
          <w:p w:rsidR="0002407F" w:rsidRDefault="0002407F" w:rsidP="00F444CC">
            <w:pPr>
              <w:pStyle w:val="IntenseQuote"/>
            </w:pPr>
          </w:p>
          <w:p w:rsidR="0002407F" w:rsidRPr="00FE0AEA" w:rsidRDefault="0002407F" w:rsidP="00F444CC">
            <w:pPr>
              <w:pStyle w:val="IntenseQuote"/>
            </w:pPr>
          </w:p>
        </w:tc>
      </w:tr>
    </w:tbl>
    <w:p w:rsidR="00DD60A4" w:rsidRPr="00FE0AEA" w:rsidRDefault="00DD60A4" w:rsidP="00A865A9"/>
    <w:sectPr w:rsidR="00DD60A4" w:rsidRPr="00FE0AEA" w:rsidSect="004D2DCF">
      <w:headerReference w:type="default" r:id="rId17"/>
      <w:headerReference w:type="first" r:id="rId18"/>
      <w:type w:val="continuous"/>
      <w:pgSz w:w="12240" w:h="15840" w:code="1"/>
      <w:pgMar w:top="1814" w:right="1191" w:bottom="1247" w:left="1191"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336" w:rsidRDefault="00617336">
      <w:pPr>
        <w:spacing w:after="0"/>
      </w:pPr>
      <w:r>
        <w:separator/>
      </w:r>
    </w:p>
  </w:endnote>
  <w:endnote w:type="continuationSeparator" w:id="0">
    <w:p w:rsidR="00617336" w:rsidRDefault="00617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336" w:rsidRDefault="00617336">
      <w:pPr>
        <w:spacing w:after="0"/>
      </w:pPr>
      <w:r>
        <w:separator/>
      </w:r>
    </w:p>
  </w:footnote>
  <w:footnote w:type="continuationSeparator" w:id="0">
    <w:p w:rsidR="00617336" w:rsidRDefault="0061733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Pr="00C23681" w:rsidRDefault="00795096">
    <w:pPr>
      <w:pStyle w:val="Header"/>
      <w:rPr>
        <w:sz w:val="2"/>
        <w:szCs w:val="2"/>
      </w:rPr>
    </w:pPr>
    <w:r w:rsidRPr="00C23681">
      <w:rPr>
        <w:noProof/>
        <w:sz w:val="2"/>
        <w:szCs w:val="2"/>
        <w:lang w:val="en-GB" w:eastAsia="en-GB"/>
      </w:rPr>
      <w:drawing>
        <wp:anchor distT="0" distB="0" distL="114300" distR="114300" simplePos="0" relativeHeight="251661312" behindDoc="1" locked="0" layoutInCell="1" allowOverlap="1" wp14:anchorId="109465B7" wp14:editId="6B33CF4E">
          <wp:simplePos x="0" y="0"/>
          <wp:positionH relativeFrom="page">
            <wp:posOffset>10633</wp:posOffset>
          </wp:positionH>
          <wp:positionV relativeFrom="page">
            <wp:posOffset>-648585</wp:posOffset>
          </wp:positionV>
          <wp:extent cx="7744149" cy="648586"/>
          <wp:effectExtent l="0" t="0" r="0" b="0"/>
          <wp:wrapNone/>
          <wp:docPr id="1" name="Picture 1">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flipV="1">
                    <a:off x="0" y="0"/>
                    <a:ext cx="7770905" cy="6508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Default="00795096">
    <w:pPr>
      <w:pStyle w:val="Header"/>
    </w:pPr>
    <w:r>
      <w:rPr>
        <w:noProof/>
        <w:lang w:val="en-GB" w:eastAsia="en-GB"/>
      </w:rPr>
      <w:drawing>
        <wp:anchor distT="0" distB="0" distL="114300" distR="114300" simplePos="0" relativeHeight="251659264" behindDoc="1" locked="0" layoutInCell="1" allowOverlap="1" wp14:anchorId="5F4D0C51" wp14:editId="3DA4DB85">
          <wp:simplePos x="0" y="0"/>
          <wp:positionH relativeFrom="page">
            <wp:posOffset>9525</wp:posOffset>
          </wp:positionH>
          <wp:positionV relativeFrom="page">
            <wp:posOffset>0</wp:posOffset>
          </wp:positionV>
          <wp:extent cx="7744968" cy="3602736"/>
          <wp:effectExtent l="0" t="0" r="8890" b="0"/>
          <wp:wrapNone/>
          <wp:docPr id="2" name="Picture 2">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31D"/>
    <w:rsid w:val="00004105"/>
    <w:rsid w:val="0002211E"/>
    <w:rsid w:val="0002407F"/>
    <w:rsid w:val="00030783"/>
    <w:rsid w:val="00037D63"/>
    <w:rsid w:val="000428AA"/>
    <w:rsid w:val="00046022"/>
    <w:rsid w:val="00046875"/>
    <w:rsid w:val="000539D5"/>
    <w:rsid w:val="0008008E"/>
    <w:rsid w:val="000805EA"/>
    <w:rsid w:val="00083E9F"/>
    <w:rsid w:val="000A1A76"/>
    <w:rsid w:val="000A62EE"/>
    <w:rsid w:val="000D7A94"/>
    <w:rsid w:val="000F0843"/>
    <w:rsid w:val="000F3AD0"/>
    <w:rsid w:val="000F61A4"/>
    <w:rsid w:val="00127B84"/>
    <w:rsid w:val="001855BE"/>
    <w:rsid w:val="00191A4A"/>
    <w:rsid w:val="001A31D4"/>
    <w:rsid w:val="001A5CC1"/>
    <w:rsid w:val="001D22C0"/>
    <w:rsid w:val="001F7C38"/>
    <w:rsid w:val="00200213"/>
    <w:rsid w:val="00261B6E"/>
    <w:rsid w:val="00306B13"/>
    <w:rsid w:val="0031698D"/>
    <w:rsid w:val="00374710"/>
    <w:rsid w:val="003826DD"/>
    <w:rsid w:val="00383D66"/>
    <w:rsid w:val="003852EB"/>
    <w:rsid w:val="003B6895"/>
    <w:rsid w:val="003E21F0"/>
    <w:rsid w:val="00454B0A"/>
    <w:rsid w:val="0047573F"/>
    <w:rsid w:val="00493FA8"/>
    <w:rsid w:val="004A4CDF"/>
    <w:rsid w:val="004B1491"/>
    <w:rsid w:val="004C0402"/>
    <w:rsid w:val="004C3765"/>
    <w:rsid w:val="004C3871"/>
    <w:rsid w:val="004D2DCF"/>
    <w:rsid w:val="004F0D34"/>
    <w:rsid w:val="004F0F33"/>
    <w:rsid w:val="00500AA0"/>
    <w:rsid w:val="00565B3D"/>
    <w:rsid w:val="00584803"/>
    <w:rsid w:val="00591DA5"/>
    <w:rsid w:val="005A3D35"/>
    <w:rsid w:val="005E5DB5"/>
    <w:rsid w:val="00600FA0"/>
    <w:rsid w:val="00615239"/>
    <w:rsid w:val="00617336"/>
    <w:rsid w:val="0062245B"/>
    <w:rsid w:val="006634F9"/>
    <w:rsid w:val="00690C71"/>
    <w:rsid w:val="006C59C5"/>
    <w:rsid w:val="00733645"/>
    <w:rsid w:val="00742995"/>
    <w:rsid w:val="007561C9"/>
    <w:rsid w:val="007765ED"/>
    <w:rsid w:val="00787CDF"/>
    <w:rsid w:val="00795096"/>
    <w:rsid w:val="007B09C3"/>
    <w:rsid w:val="007B2312"/>
    <w:rsid w:val="007C6AC9"/>
    <w:rsid w:val="007D6C9E"/>
    <w:rsid w:val="007E1E06"/>
    <w:rsid w:val="007F6EA1"/>
    <w:rsid w:val="007F74B6"/>
    <w:rsid w:val="00806C3A"/>
    <w:rsid w:val="00855A8D"/>
    <w:rsid w:val="008819DA"/>
    <w:rsid w:val="00886881"/>
    <w:rsid w:val="008A18A4"/>
    <w:rsid w:val="008A5906"/>
    <w:rsid w:val="008C6625"/>
    <w:rsid w:val="008D0677"/>
    <w:rsid w:val="008D4A68"/>
    <w:rsid w:val="008E32C7"/>
    <w:rsid w:val="00915937"/>
    <w:rsid w:val="0093331D"/>
    <w:rsid w:val="00947602"/>
    <w:rsid w:val="009630D9"/>
    <w:rsid w:val="0096511B"/>
    <w:rsid w:val="00990252"/>
    <w:rsid w:val="0099119B"/>
    <w:rsid w:val="009A07DA"/>
    <w:rsid w:val="009B5A7F"/>
    <w:rsid w:val="009D551A"/>
    <w:rsid w:val="009E24C8"/>
    <w:rsid w:val="009E2C56"/>
    <w:rsid w:val="00A026E7"/>
    <w:rsid w:val="00A0443F"/>
    <w:rsid w:val="00A0456B"/>
    <w:rsid w:val="00A54E6A"/>
    <w:rsid w:val="00A56173"/>
    <w:rsid w:val="00A84816"/>
    <w:rsid w:val="00A865A9"/>
    <w:rsid w:val="00AA2833"/>
    <w:rsid w:val="00AA71A8"/>
    <w:rsid w:val="00AA72C5"/>
    <w:rsid w:val="00AD10E8"/>
    <w:rsid w:val="00AD1D74"/>
    <w:rsid w:val="00AD2428"/>
    <w:rsid w:val="00AD3DCB"/>
    <w:rsid w:val="00AE5A61"/>
    <w:rsid w:val="00B236F2"/>
    <w:rsid w:val="00B555C2"/>
    <w:rsid w:val="00B92FC0"/>
    <w:rsid w:val="00BA0E7B"/>
    <w:rsid w:val="00BB1F73"/>
    <w:rsid w:val="00BB788E"/>
    <w:rsid w:val="00BC74E5"/>
    <w:rsid w:val="00BE25CF"/>
    <w:rsid w:val="00BF19F1"/>
    <w:rsid w:val="00C2274C"/>
    <w:rsid w:val="00C23681"/>
    <w:rsid w:val="00C243F9"/>
    <w:rsid w:val="00C309BD"/>
    <w:rsid w:val="00C321E6"/>
    <w:rsid w:val="00C37583"/>
    <w:rsid w:val="00C42B0B"/>
    <w:rsid w:val="00C5306F"/>
    <w:rsid w:val="00C54B1D"/>
    <w:rsid w:val="00C8123D"/>
    <w:rsid w:val="00C8632D"/>
    <w:rsid w:val="00CD3E4D"/>
    <w:rsid w:val="00CD7B4D"/>
    <w:rsid w:val="00CD7B88"/>
    <w:rsid w:val="00CE6FA5"/>
    <w:rsid w:val="00CF1D3A"/>
    <w:rsid w:val="00CF360C"/>
    <w:rsid w:val="00D06254"/>
    <w:rsid w:val="00D100C0"/>
    <w:rsid w:val="00D23D5A"/>
    <w:rsid w:val="00D3108D"/>
    <w:rsid w:val="00D33FA6"/>
    <w:rsid w:val="00D37898"/>
    <w:rsid w:val="00D62C42"/>
    <w:rsid w:val="00D72AB0"/>
    <w:rsid w:val="00D82E1D"/>
    <w:rsid w:val="00D878E7"/>
    <w:rsid w:val="00DA0111"/>
    <w:rsid w:val="00DC0FCB"/>
    <w:rsid w:val="00DC14C4"/>
    <w:rsid w:val="00DD60A4"/>
    <w:rsid w:val="00DD6FED"/>
    <w:rsid w:val="00DF10FB"/>
    <w:rsid w:val="00DF6ABC"/>
    <w:rsid w:val="00E01829"/>
    <w:rsid w:val="00E275B1"/>
    <w:rsid w:val="00E33EFB"/>
    <w:rsid w:val="00E93E23"/>
    <w:rsid w:val="00E95250"/>
    <w:rsid w:val="00ED4F35"/>
    <w:rsid w:val="00ED4F68"/>
    <w:rsid w:val="00EE034B"/>
    <w:rsid w:val="00EF5EB1"/>
    <w:rsid w:val="00F17B73"/>
    <w:rsid w:val="00F35668"/>
    <w:rsid w:val="00F444CC"/>
    <w:rsid w:val="00F4516F"/>
    <w:rsid w:val="00F45B00"/>
    <w:rsid w:val="00F471E0"/>
    <w:rsid w:val="00F81447"/>
    <w:rsid w:val="00F842B0"/>
    <w:rsid w:val="00FA551B"/>
    <w:rsid w:val="00FC43E2"/>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E9F"/>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semiHidden/>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paragraph" w:customStyle="1" w:styleId="Style">
    <w:name w:val="Style"/>
    <w:rsid w:val="00493FA8"/>
    <w:pPr>
      <w:widowControl w:val="0"/>
      <w:autoSpaceDE w:val="0"/>
      <w:autoSpaceDN w:val="0"/>
      <w:adjustRightInd w:val="0"/>
      <w:spacing w:after="0"/>
    </w:pPr>
    <w:rPr>
      <w:rFonts w:ascii="Arial" w:eastAsia="Times New Roman" w:hAnsi="Arial" w:cs="Arial"/>
      <w:sz w:val="24"/>
      <w:szCs w:val="24"/>
      <w:lang w:val="en-GB" w:eastAsia="en-GB"/>
    </w:rPr>
  </w:style>
  <w:style w:type="table" w:styleId="TableGridLight">
    <w:name w:val="Grid Table Light"/>
    <w:basedOn w:val="TableNormal"/>
    <w:uiPriority w:val="40"/>
    <w:rsid w:val="00C54B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C54B1D"/>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54B1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02211E"/>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styleId="Hyperlink">
    <w:name w:val="Hyperlink"/>
    <w:basedOn w:val="DefaultParagraphFont"/>
    <w:uiPriority w:val="99"/>
    <w:unhideWhenUsed/>
    <w:rsid w:val="00454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30900222">
      <w:bodyDiv w:val="1"/>
      <w:marLeft w:val="0"/>
      <w:marRight w:val="0"/>
      <w:marTop w:val="0"/>
      <w:marBottom w:val="0"/>
      <w:divBdr>
        <w:top w:val="none" w:sz="0" w:space="0" w:color="auto"/>
        <w:left w:val="none" w:sz="0" w:space="0" w:color="auto"/>
        <w:bottom w:val="none" w:sz="0" w:space="0" w:color="auto"/>
        <w:right w:val="none" w:sz="0" w:space="0" w:color="auto"/>
      </w:divBdr>
    </w:div>
    <w:div w:id="1151211708">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883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spcc.org.uk/keeping-children-safe/online-safet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rinternet.org.uk/guide-and-resource/parents-and-car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jones\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131EA05E024578874B579E0ED09D03"/>
        <w:category>
          <w:name w:val="General"/>
          <w:gallery w:val="placeholder"/>
        </w:category>
        <w:types>
          <w:type w:val="bbPlcHdr"/>
        </w:types>
        <w:behaviors>
          <w:behavior w:val="content"/>
        </w:behaviors>
        <w:guid w:val="{56BF5A5A-B27A-429B-BCCD-8E1BDA81B4E1}"/>
      </w:docPartPr>
      <w:docPartBody>
        <w:p w:rsidR="00845FC4" w:rsidRDefault="00845FC4">
          <w:pPr>
            <w:pStyle w:val="28131EA05E024578874B579E0ED09D03"/>
          </w:pPr>
          <w:r w:rsidRPr="007B09C3">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FC4"/>
    <w:rsid w:val="00155278"/>
    <w:rsid w:val="00251197"/>
    <w:rsid w:val="002667A6"/>
    <w:rsid w:val="00845FC4"/>
    <w:rsid w:val="009E007A"/>
    <w:rsid w:val="00AC1194"/>
    <w:rsid w:val="00D04CAF"/>
    <w:rsid w:val="00D24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4ECB2E55B424BA8AB334829AE0FE9">
    <w:name w:val="8AD4ECB2E55B424BA8AB334829AE0FE9"/>
  </w:style>
  <w:style w:type="paragraph" w:customStyle="1" w:styleId="28131EA05E024578874B579E0ED09D03">
    <w:name w:val="28131EA05E024578874B579E0ED09D03"/>
  </w:style>
  <w:style w:type="paragraph" w:customStyle="1" w:styleId="713AD8B35E8946E78A5D56B72E56C08E">
    <w:name w:val="713AD8B35E8946E78A5D56B72E56C08E"/>
  </w:style>
  <w:style w:type="paragraph" w:customStyle="1" w:styleId="357F16B66ACC4841882723A982E76BAF">
    <w:name w:val="357F16B66ACC4841882723A982E76BAF"/>
  </w:style>
  <w:style w:type="paragraph" w:customStyle="1" w:styleId="4C3DCCE74BE5420C9A909779628206FA">
    <w:name w:val="4C3DCCE74BE5420C9A909779628206FA"/>
  </w:style>
  <w:style w:type="paragraph" w:customStyle="1" w:styleId="F1C933FACB2943608C900CD1567F2177">
    <w:name w:val="F1C933FACB2943608C900CD1567F2177"/>
  </w:style>
  <w:style w:type="paragraph" w:customStyle="1" w:styleId="EE7A9C8F504B46728EBDF2AB71DF5EF7">
    <w:name w:val="EE7A9C8F504B46728EBDF2AB71DF5EF7"/>
  </w:style>
  <w:style w:type="paragraph" w:customStyle="1" w:styleId="16E37118621E4AB181CDC6E11B5B28B1">
    <w:name w:val="16E37118621E4AB181CDC6E11B5B28B1"/>
  </w:style>
  <w:style w:type="paragraph" w:customStyle="1" w:styleId="01DE50D5379243969984330B0D3C904F">
    <w:name w:val="01DE50D5379243969984330B0D3C904F"/>
  </w:style>
  <w:style w:type="paragraph" w:customStyle="1" w:styleId="84BBEF23ACE0464EAFC75FB934D7279E">
    <w:name w:val="84BBEF23ACE0464EAFC75FB934D7279E"/>
  </w:style>
  <w:style w:type="paragraph" w:customStyle="1" w:styleId="D21E04C6FCBC45EAB373B40990F8C00F">
    <w:name w:val="D21E04C6FCBC45EAB373B40990F8C00F"/>
  </w:style>
  <w:style w:type="paragraph" w:customStyle="1" w:styleId="6ABFD9ECEEA64414B128036DCFA6AEF5">
    <w:name w:val="6ABFD9ECEEA64414B128036DCFA6AEF5"/>
  </w:style>
  <w:style w:type="paragraph" w:customStyle="1" w:styleId="55D795EB713241DCB68D1034E0C22A4C">
    <w:name w:val="55D795EB713241DCB68D1034E0C22A4C"/>
  </w:style>
  <w:style w:type="paragraph" w:customStyle="1" w:styleId="B3B59A5BA91643269FFE0DE448C08E7C">
    <w:name w:val="B3B59A5BA91643269FFE0DE448C08E7C"/>
  </w:style>
  <w:style w:type="paragraph" w:customStyle="1" w:styleId="4DC78C2745F741DEB0EE0C48F340AE65">
    <w:name w:val="4DC78C2745F741DEB0EE0C48F340AE65"/>
  </w:style>
  <w:style w:type="paragraph" w:customStyle="1" w:styleId="195D209412FF417F910B19DDFE357714">
    <w:name w:val="195D209412FF417F910B19DDFE357714"/>
  </w:style>
  <w:style w:type="paragraph" w:customStyle="1" w:styleId="DF9545D26E9A43F099341ED4753E8FB5">
    <w:name w:val="DF9545D26E9A43F099341ED4753E8FB5"/>
  </w:style>
  <w:style w:type="paragraph" w:customStyle="1" w:styleId="EB3D2B1241384417BC6B93768CBEF1F0">
    <w:name w:val="EB3D2B1241384417BC6B93768CBEF1F0"/>
  </w:style>
  <w:style w:type="paragraph" w:customStyle="1" w:styleId="DA1D3AE4A18A4A188710E1530702950D">
    <w:name w:val="DA1D3AE4A18A4A188710E1530702950D"/>
  </w:style>
  <w:style w:type="paragraph" w:customStyle="1" w:styleId="729AA208F56D473A827D31C1C13A9A40">
    <w:name w:val="729AA208F56D473A827D31C1C13A9A40"/>
  </w:style>
  <w:style w:type="paragraph" w:customStyle="1" w:styleId="D05BA1A794104F7BB7774331B5DE4A9E">
    <w:name w:val="D05BA1A794104F7BB7774331B5DE4A9E"/>
  </w:style>
  <w:style w:type="paragraph" w:customStyle="1" w:styleId="6786EAD4D29F4FF0B8A152F2A4454E2F">
    <w:name w:val="6786EAD4D29F4FF0B8A152F2A4454E2F"/>
  </w:style>
  <w:style w:type="paragraph" w:customStyle="1" w:styleId="FCEE1426A5C54293B2B1F32A7C06189F">
    <w:name w:val="FCEE1426A5C54293B2B1F32A7C06189F"/>
  </w:style>
  <w:style w:type="paragraph" w:customStyle="1" w:styleId="A32C19DB9DED4AD0AAA9F2A3CD957DBB">
    <w:name w:val="A32C19DB9DED4AD0AAA9F2A3CD957DBB"/>
  </w:style>
  <w:style w:type="paragraph" w:customStyle="1" w:styleId="D01CBB251306453EB8B81A0408D0BB1A">
    <w:name w:val="D01CBB251306453EB8B81A0408D0BB1A"/>
  </w:style>
  <w:style w:type="paragraph" w:customStyle="1" w:styleId="0C0352C1A26343BE809601E03F9C03B2">
    <w:name w:val="0C0352C1A26343BE809601E03F9C03B2"/>
  </w:style>
  <w:style w:type="paragraph" w:customStyle="1" w:styleId="0DD4F4A436214294856E0FBCC6E78FAF">
    <w:name w:val="0DD4F4A436214294856E0FBCC6E78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3.xml><?xml version="1.0" encoding="utf-8"?>
<ds:datastoreItem xmlns:ds="http://schemas.openxmlformats.org/officeDocument/2006/customXml" ds:itemID="{B3AB1FCB-B09B-4B5F-B80A-8B8690247E35}">
  <ds:schemaRefs>
    <ds:schemaRef ds:uri="http://purl.org/dc/terms/"/>
    <ds:schemaRef ds:uri="http://schemas.microsoft.com/office/2006/metadata/properties"/>
    <ds:schemaRef ds:uri="http://purl.org/dc/elements/1.1/"/>
    <ds:schemaRef ds:uri="http://www.w3.org/XML/1998/namespace"/>
    <ds:schemaRef ds:uri="16c05727-aa75-4e4a-9b5f-8a80a116589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C226277-2EE4-4231-BE90-83F4086C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6</Pages>
  <Words>939</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25 02.22</cp:keywords>
  <dc:description/>
  <cp:lastModifiedBy/>
  <cp:revision>1</cp:revision>
  <dcterms:created xsi:type="dcterms:W3CDTF">2022-02-25T15:41:00Z</dcterms:created>
  <dcterms:modified xsi:type="dcterms:W3CDTF">2022-02-25T15:41:00Z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